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0A96B5" w14:textId="3C7FE13A" w:rsidR="00A050F9" w:rsidRDefault="007D433E" w:rsidP="00A050F9">
      <w:pPr>
        <w:sectPr w:rsidR="00A050F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720" w:footer="720" w:gutter="0"/>
          <w:cols w:space="720"/>
          <w:titlePg/>
        </w:sect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5BFF759" wp14:editId="6BCFF527">
                <wp:simplePos x="0" y="0"/>
                <wp:positionH relativeFrom="page">
                  <wp:posOffset>735330</wp:posOffset>
                </wp:positionH>
                <wp:positionV relativeFrom="page">
                  <wp:posOffset>3690620</wp:posOffset>
                </wp:positionV>
                <wp:extent cx="3456305" cy="1229360"/>
                <wp:effectExtent l="0" t="0" r="0" b="15240"/>
                <wp:wrapNone/>
                <wp:docPr id="913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6305" cy="122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2F29BB" w14:textId="77777777" w:rsidR="00CF19C3" w:rsidRPr="002D2639" w:rsidRDefault="00CF19C3" w:rsidP="00A050F9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 w:rsidRPr="002D2639">
                              <w:rPr>
                                <w:color w:val="auto"/>
                              </w:rPr>
                              <w:t>Time for Fun in the Sun + Meet Your Neighbors!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01" o:spid="_x0000_s1026" type="#_x0000_t202" style="position:absolute;margin-left:57.9pt;margin-top:290.6pt;width:272.15pt;height:96.8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0D2F29BB" w14:textId="77777777" w:rsidR="00CF19C3" w:rsidRPr="002D2639" w:rsidRDefault="00CF19C3" w:rsidP="00A050F9">
                      <w:pPr>
                        <w:pStyle w:val="Heading1"/>
                        <w:rPr>
                          <w:color w:val="auto"/>
                        </w:rPr>
                      </w:pPr>
                      <w:r w:rsidRPr="002D2639">
                        <w:rPr>
                          <w:color w:val="auto"/>
                        </w:rPr>
                        <w:t>Time for Fun in the Sun + Meet Your Neighbors!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End w:id="0"/>
      <w:r w:rsidR="00DE6170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A7DC67B" wp14:editId="093ABF07">
                <wp:simplePos x="0" y="0"/>
                <wp:positionH relativeFrom="page">
                  <wp:posOffset>2982061</wp:posOffset>
                </wp:positionH>
                <wp:positionV relativeFrom="page">
                  <wp:posOffset>9361437</wp:posOffset>
                </wp:positionV>
                <wp:extent cx="1901190" cy="571500"/>
                <wp:effectExtent l="0" t="0" r="0" b="12700"/>
                <wp:wrapNone/>
                <wp:docPr id="917" name="Text Box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ED7B7B" w14:textId="77777777" w:rsidR="00CF19C3" w:rsidRPr="007100A1" w:rsidRDefault="00CF19C3" w:rsidP="00A050F9">
                            <w:pPr>
                              <w:pStyle w:val="Heading6"/>
                              <w:rPr>
                                <w:color w:val="auto"/>
                              </w:rPr>
                            </w:pPr>
                            <w:r w:rsidRPr="007100A1">
                              <w:rPr>
                                <w:color w:val="auto"/>
                              </w:rPr>
                              <w:t>More inside!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4" o:spid="_x0000_s1027" type="#_x0000_t202" style="position:absolute;margin-left:234.8pt;margin-top:737.1pt;width:149.7pt;height:45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" filled="f" fillcolor="#b3cfff" stroked="f" strokecolor="#b3cfff" strokeweight="1.5pt">
                <v:fill color2="#3f80cd" focus="100%" type="gradient">
                  <o:fill v:ext="view" type="gradientUnscaled"/>
                </v:fill>
                <v:textbox>
                  <w:txbxContent>
                    <w:p w14:paraId="0FED7B7B" w14:textId="77777777" w:rsidR="00CF19C3" w:rsidRPr="007100A1" w:rsidRDefault="00CF19C3" w:rsidP="00A050F9">
                      <w:pPr>
                        <w:pStyle w:val="Heading6"/>
                        <w:rPr>
                          <w:color w:val="auto"/>
                        </w:rPr>
                      </w:pPr>
                      <w:r w:rsidRPr="007100A1">
                        <w:rPr>
                          <w:color w:val="auto"/>
                        </w:rPr>
                        <w:t>More inside!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E6170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16F0B80" wp14:editId="647ECE2F">
                <wp:simplePos x="0" y="0"/>
                <wp:positionH relativeFrom="page">
                  <wp:posOffset>593090</wp:posOffset>
                </wp:positionH>
                <wp:positionV relativeFrom="page">
                  <wp:posOffset>4853940</wp:posOffset>
                </wp:positionV>
                <wp:extent cx="3458845" cy="4747260"/>
                <wp:effectExtent l="0" t="0" r="0" b="2540"/>
                <wp:wrapThrough wrapText="bothSides">
                  <wp:wrapPolygon edited="0">
                    <wp:start x="159" y="0"/>
                    <wp:lineTo x="159" y="21496"/>
                    <wp:lineTo x="21255" y="21496"/>
                    <wp:lineTo x="21255" y="0"/>
                    <wp:lineTo x="159" y="0"/>
                  </wp:wrapPolygon>
                </wp:wrapThrough>
                <wp:docPr id="915" name="Text Box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845" cy="474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DDC46F5" w14:textId="77777777" w:rsidR="00CF19C3" w:rsidRDefault="00CF19C3" w:rsidP="00DE617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D2639">
                              <w:rPr>
                                <w:sz w:val="28"/>
                                <w:szCs w:val="28"/>
                              </w:rPr>
                              <w:t xml:space="preserve">We are hosting a neighborhood party on </w:t>
                            </w:r>
                            <w:r w:rsidRPr="002D2639">
                              <w:rPr>
                                <w:b/>
                                <w:sz w:val="28"/>
                                <w:szCs w:val="28"/>
                              </w:rPr>
                              <w:t>Wednesday, June 18 6-7:30pm</w:t>
                            </w:r>
                            <w:r w:rsidRPr="002D2639">
                              <w:rPr>
                                <w:sz w:val="28"/>
                                <w:szCs w:val="28"/>
                              </w:rPr>
                              <w:t xml:space="preserve">. This will be a great time to meet new people in the neighborhood and those long time residents. </w:t>
                            </w:r>
                          </w:p>
                          <w:p w14:paraId="768DCF6A" w14:textId="77777777" w:rsidR="00CF19C3" w:rsidRDefault="00CF19C3" w:rsidP="00DE617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1E7A731" w14:textId="7CBCA2E5" w:rsidR="00CF19C3" w:rsidRDefault="00CF19C3" w:rsidP="00DE617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D2639">
                              <w:rPr>
                                <w:sz w:val="28"/>
                                <w:szCs w:val="28"/>
                              </w:rPr>
                              <w:t xml:space="preserve">The way to continue to have a safe and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welcoming neighborhood is to get to know everyone in the area</w:t>
                            </w:r>
                            <w:r w:rsidRPr="002D263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F05C542" w14:textId="77777777" w:rsidR="00CF19C3" w:rsidRDefault="00CF19C3" w:rsidP="00DE617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B6D799A" w14:textId="6F301F35" w:rsidR="00CF19C3" w:rsidRDefault="00CF19C3" w:rsidP="00DE617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Location: High Point Park near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Kottke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Dr.</w:t>
                            </w:r>
                          </w:p>
                          <w:p w14:paraId="51DECFE7" w14:textId="77777777" w:rsidR="00CF19C3" w:rsidRDefault="00CF19C3" w:rsidP="00DE617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BDAAB47" w14:textId="77777777" w:rsidR="00CF19C3" w:rsidRDefault="00CF19C3" w:rsidP="00DE617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There will be games for all to join in and have fun:</w:t>
                            </w:r>
                          </w:p>
                          <w:p w14:paraId="3EE9C53E" w14:textId="77777777" w:rsidR="00CF19C3" w:rsidRDefault="00CF19C3" w:rsidP="00DE617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3-legged Race</w:t>
                            </w:r>
                          </w:p>
                          <w:p w14:paraId="2940BE81" w14:textId="77777777" w:rsidR="00CF19C3" w:rsidRDefault="00CF19C3" w:rsidP="00DE617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Eggs on Spoon Challenge</w:t>
                            </w:r>
                          </w:p>
                          <w:p w14:paraId="33D932AE" w14:textId="77777777" w:rsidR="00CF19C3" w:rsidRDefault="00CF19C3" w:rsidP="00DE617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How Far Can You Throw</w:t>
                            </w:r>
                          </w:p>
                          <w:p w14:paraId="2E7A128E" w14:textId="77777777" w:rsidR="00CF19C3" w:rsidRDefault="00CF19C3" w:rsidP="00DE617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Kids Obstacle Course</w:t>
                            </w:r>
                          </w:p>
                          <w:p w14:paraId="0284FE22" w14:textId="1B75488C" w:rsidR="00CF19C3" w:rsidRPr="00DE6170" w:rsidRDefault="00CF19C3" w:rsidP="00DE617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Volunteers are needed to run the games and check-in table. To get involved, please email us at: board@highlandvillagemadison.com</w:t>
                            </w:r>
                          </w:p>
                          <w:p w14:paraId="1C26A728" w14:textId="77777777" w:rsidR="00CF19C3" w:rsidRDefault="00CF19C3" w:rsidP="00A050F9">
                            <w:pPr>
                              <w:pStyle w:val="BodyText"/>
                            </w:pPr>
                          </w:p>
                          <w:p w14:paraId="11E76DA5" w14:textId="77777777" w:rsidR="00CF19C3" w:rsidRPr="009E2A28" w:rsidRDefault="00CF19C3" w:rsidP="00A050F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1" o:spid="_x0000_s1028" type="#_x0000_t202" style="position:absolute;margin-left:46.7pt;margin-top:382.2pt;width:272.35pt;height:373.8pt;z-index:2516884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" mv:complextextbox="1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6DDC46F5" w14:textId="77777777" w:rsidR="00CF19C3" w:rsidRDefault="00CF19C3" w:rsidP="00DE6170">
                      <w:pPr>
                        <w:rPr>
                          <w:sz w:val="28"/>
                          <w:szCs w:val="28"/>
                        </w:rPr>
                      </w:pPr>
                      <w:r w:rsidRPr="002D2639">
                        <w:rPr>
                          <w:sz w:val="28"/>
                          <w:szCs w:val="28"/>
                        </w:rPr>
                        <w:t xml:space="preserve">We are hosting a neighborhood party on </w:t>
                      </w:r>
                      <w:r w:rsidRPr="002D2639">
                        <w:rPr>
                          <w:b/>
                          <w:sz w:val="28"/>
                          <w:szCs w:val="28"/>
                        </w:rPr>
                        <w:t>Wednesday, June 18 6-7:30pm</w:t>
                      </w:r>
                      <w:r w:rsidRPr="002D2639">
                        <w:rPr>
                          <w:sz w:val="28"/>
                          <w:szCs w:val="28"/>
                        </w:rPr>
                        <w:t xml:space="preserve">. This will be a great time to meet new people in the neighborhood and those long time residents. </w:t>
                      </w:r>
                    </w:p>
                    <w:p w14:paraId="768DCF6A" w14:textId="77777777" w:rsidR="00CF19C3" w:rsidRDefault="00CF19C3" w:rsidP="00DE617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1E7A731" w14:textId="7CBCA2E5" w:rsidR="00CF19C3" w:rsidRDefault="00CF19C3" w:rsidP="00DE6170">
                      <w:pPr>
                        <w:rPr>
                          <w:sz w:val="28"/>
                          <w:szCs w:val="28"/>
                        </w:rPr>
                      </w:pPr>
                      <w:r w:rsidRPr="002D2639">
                        <w:rPr>
                          <w:sz w:val="28"/>
                          <w:szCs w:val="28"/>
                        </w:rPr>
                        <w:t xml:space="preserve">The way to continue to have a safe and </w:t>
                      </w:r>
                      <w:r>
                        <w:rPr>
                          <w:sz w:val="28"/>
                          <w:szCs w:val="28"/>
                        </w:rPr>
                        <w:t>welcoming neighborhood is to get to know everyone in the area</w:t>
                      </w:r>
                      <w:r w:rsidRPr="002D2639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7F05C542" w14:textId="77777777" w:rsidR="00CF19C3" w:rsidRDefault="00CF19C3" w:rsidP="00DE617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B6D799A" w14:textId="6F301F35" w:rsidR="00CF19C3" w:rsidRDefault="00CF19C3" w:rsidP="00DE617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Location: High Point Park near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Kottke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Dr.</w:t>
                      </w:r>
                    </w:p>
                    <w:p w14:paraId="51DECFE7" w14:textId="77777777" w:rsidR="00CF19C3" w:rsidRDefault="00CF19C3" w:rsidP="00DE617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BDAAB47" w14:textId="77777777" w:rsidR="00CF19C3" w:rsidRDefault="00CF19C3" w:rsidP="00DE617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There will be games for all to join in and have fun:</w:t>
                      </w:r>
                    </w:p>
                    <w:p w14:paraId="3EE9C53E" w14:textId="77777777" w:rsidR="00CF19C3" w:rsidRDefault="00CF19C3" w:rsidP="00DE617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3-legged Race</w:t>
                      </w:r>
                    </w:p>
                    <w:p w14:paraId="2940BE81" w14:textId="77777777" w:rsidR="00CF19C3" w:rsidRDefault="00CF19C3" w:rsidP="00DE617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Eggs on Spoon Challenge</w:t>
                      </w:r>
                    </w:p>
                    <w:p w14:paraId="33D932AE" w14:textId="77777777" w:rsidR="00CF19C3" w:rsidRDefault="00CF19C3" w:rsidP="00DE617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How Far Can You Throw</w:t>
                      </w:r>
                    </w:p>
                    <w:p w14:paraId="2E7A128E" w14:textId="77777777" w:rsidR="00CF19C3" w:rsidRDefault="00CF19C3" w:rsidP="00DE617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Kids Obstacle Course</w:t>
                      </w:r>
                    </w:p>
                    <w:p w14:paraId="0284FE22" w14:textId="1B75488C" w:rsidR="00CF19C3" w:rsidRPr="00DE6170" w:rsidRDefault="00CF19C3" w:rsidP="00DE617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Volunteers are needed to run the games and check-in table. To get involved, please email us at: board@highlandvillagemadison.com</w:t>
                      </w:r>
                    </w:p>
                    <w:p w14:paraId="1C26A728" w14:textId="77777777" w:rsidR="00CF19C3" w:rsidRDefault="00CF19C3" w:rsidP="00A050F9">
                      <w:pPr>
                        <w:pStyle w:val="BodyText"/>
                      </w:pPr>
                    </w:p>
                    <w:p w14:paraId="11E76DA5" w14:textId="77777777" w:rsidR="00CF19C3" w:rsidRPr="009E2A28" w:rsidRDefault="00CF19C3" w:rsidP="00A050F9">
                      <w:pPr>
                        <w:pStyle w:val="BodyText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11714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0" allowOverlap="1" wp14:anchorId="45DCD824" wp14:editId="21164185">
                <wp:simplePos x="0" y="0"/>
                <wp:positionH relativeFrom="page">
                  <wp:posOffset>4628515</wp:posOffset>
                </wp:positionH>
                <wp:positionV relativeFrom="page">
                  <wp:posOffset>7397115</wp:posOffset>
                </wp:positionV>
                <wp:extent cx="2289810" cy="1546860"/>
                <wp:effectExtent l="0" t="0" r="0" b="2540"/>
                <wp:wrapTight wrapText="bothSides">
                  <wp:wrapPolygon edited="0">
                    <wp:start x="0" y="0"/>
                    <wp:lineTo x="0" y="21281"/>
                    <wp:lineTo x="21324" y="21281"/>
                    <wp:lineTo x="21324" y="0"/>
                    <wp:lineTo x="0" y="0"/>
                  </wp:wrapPolygon>
                </wp:wrapTight>
                <wp:docPr id="90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154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71423F6" w14:textId="18915EE1" w:rsidR="00CF19C3" w:rsidRPr="00487680" w:rsidRDefault="00CF19C3" w:rsidP="00A050F9">
                            <w:pPr>
                              <w:pStyle w:val="Boxtext-large"/>
                              <w:rPr>
                                <w:color w:val="auto"/>
                              </w:rPr>
                            </w:pPr>
                            <w:r w:rsidRPr="00487680">
                              <w:rPr>
                                <w:color w:val="auto"/>
                              </w:rPr>
                              <w:t>Please place brush at the street edge, away from mailboxes, trees and utility poles. Cover with weighted tarps to prevent items from blowing into the street and nearby yards. (</w:t>
                            </w:r>
                            <w:proofErr w:type="gramStart"/>
                            <w:r w:rsidRPr="00487680">
                              <w:rPr>
                                <w:color w:val="auto"/>
                              </w:rPr>
                              <w:t>if</w:t>
                            </w:r>
                            <w:proofErr w:type="gramEnd"/>
                            <w:r w:rsidRPr="00487680">
                              <w:rPr>
                                <w:color w:val="auto"/>
                              </w:rPr>
                              <w:t xml:space="preserve"> needed) </w:t>
                            </w:r>
                          </w:p>
                          <w:p w14:paraId="6AB47745" w14:textId="09BA9F90" w:rsidR="00CF19C3" w:rsidRPr="00487680" w:rsidRDefault="00CF19C3" w:rsidP="00A050F9">
                            <w:pPr>
                              <w:pStyle w:val="Boxtext-large"/>
                              <w:rPr>
                                <w:color w:val="auto"/>
                              </w:rPr>
                            </w:pPr>
                            <w:r w:rsidRPr="00487680">
                              <w:rPr>
                                <w:color w:val="auto"/>
                              </w:rPr>
                              <w:t>Remember to place the cut ends in the same direction.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29" type="#_x0000_t202" style="position:absolute;margin-left:364.45pt;margin-top:582.45pt;width:180.3pt;height:121.8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" mv:complextextbox="1" o:allowincell="f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3.6pt,,3.6pt">
                  <w:txbxContent>
                    <w:p w14:paraId="471423F6" w14:textId="18915EE1" w:rsidR="00CF19C3" w:rsidRPr="00487680" w:rsidRDefault="00CF19C3" w:rsidP="00A050F9">
                      <w:pPr>
                        <w:pStyle w:val="Boxtext-large"/>
                        <w:rPr>
                          <w:color w:val="auto"/>
                        </w:rPr>
                      </w:pPr>
                      <w:r w:rsidRPr="00487680">
                        <w:rPr>
                          <w:color w:val="auto"/>
                        </w:rPr>
                        <w:t>Please place brush at the street edge, away from mailboxes, trees and utility poles. Cover with weighted tarps to prevent items from blowing into the street and nearby yards. (</w:t>
                      </w:r>
                      <w:proofErr w:type="gramStart"/>
                      <w:r w:rsidRPr="00487680">
                        <w:rPr>
                          <w:color w:val="auto"/>
                        </w:rPr>
                        <w:t>if</w:t>
                      </w:r>
                      <w:proofErr w:type="gramEnd"/>
                      <w:r w:rsidRPr="00487680">
                        <w:rPr>
                          <w:color w:val="auto"/>
                        </w:rPr>
                        <w:t xml:space="preserve"> needed) </w:t>
                      </w:r>
                    </w:p>
                    <w:p w14:paraId="6AB47745" w14:textId="09BA9F90" w:rsidR="00CF19C3" w:rsidRPr="00487680" w:rsidRDefault="00CF19C3" w:rsidP="00A050F9">
                      <w:pPr>
                        <w:pStyle w:val="Boxtext-large"/>
                        <w:rPr>
                          <w:color w:val="auto"/>
                        </w:rPr>
                      </w:pPr>
                      <w:r w:rsidRPr="00487680">
                        <w:rPr>
                          <w:color w:val="auto"/>
                        </w:rPr>
                        <w:t>Remember to place the cut ends in the same direction.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11714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5F30F3F" wp14:editId="0D44BD13">
                <wp:simplePos x="0" y="0"/>
                <wp:positionH relativeFrom="page">
                  <wp:posOffset>4629150</wp:posOffset>
                </wp:positionH>
                <wp:positionV relativeFrom="page">
                  <wp:posOffset>6750050</wp:posOffset>
                </wp:positionV>
                <wp:extent cx="2180590" cy="761365"/>
                <wp:effectExtent l="0" t="0" r="0" b="635"/>
                <wp:wrapNone/>
                <wp:docPr id="90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0590" cy="761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29832F2" w14:textId="77777777" w:rsidR="00CF19C3" w:rsidRPr="00487680" w:rsidRDefault="00CF19C3" w:rsidP="00A050F9">
                            <w:pPr>
                              <w:pStyle w:val="Boxheading-large"/>
                              <w:rPr>
                                <w:rFonts w:ascii="Calibri" w:hAnsi="Calibri"/>
                                <w:b/>
                                <w:color w:val="auto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487680">
                              <w:rPr>
                                <w:rFonts w:ascii="Calibri" w:hAnsi="Calibri"/>
                                <w:b/>
                                <w:color w:val="auto"/>
                                <w:sz w:val="44"/>
                                <w:szCs w:val="44"/>
                                <w:u w:val="single"/>
                              </w:rPr>
                              <w:t>Brush Pick-Up</w:t>
                            </w:r>
                          </w:p>
                          <w:p w14:paraId="63E734DF" w14:textId="77777777" w:rsidR="00CF19C3" w:rsidRPr="00487680" w:rsidRDefault="00CF19C3" w:rsidP="00A050F9">
                            <w:pPr>
                              <w:pStyle w:val="Boxheading-large"/>
                              <w:rPr>
                                <w:rFonts w:ascii="Calibri" w:hAnsi="Calibri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487680">
                              <w:rPr>
                                <w:rFonts w:ascii="Calibri" w:hAnsi="Calibri"/>
                                <w:b/>
                                <w:color w:val="auto"/>
                                <w:sz w:val="36"/>
                                <w:szCs w:val="36"/>
                              </w:rPr>
                              <w:t>Week of June 2nd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0" type="#_x0000_t202" style="position:absolute;margin-left:364.5pt;margin-top:531.5pt;width:171.7pt;height:59.9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429832F2" w14:textId="77777777" w:rsidR="00CF19C3" w:rsidRPr="00487680" w:rsidRDefault="00CF19C3" w:rsidP="00A050F9">
                      <w:pPr>
                        <w:pStyle w:val="Boxheading-large"/>
                        <w:rPr>
                          <w:rFonts w:ascii="Calibri" w:hAnsi="Calibri"/>
                          <w:b/>
                          <w:color w:val="auto"/>
                          <w:sz w:val="44"/>
                          <w:szCs w:val="44"/>
                          <w:u w:val="single"/>
                        </w:rPr>
                      </w:pPr>
                      <w:r w:rsidRPr="00487680">
                        <w:rPr>
                          <w:rFonts w:ascii="Calibri" w:hAnsi="Calibri"/>
                          <w:b/>
                          <w:color w:val="auto"/>
                          <w:sz w:val="44"/>
                          <w:szCs w:val="44"/>
                          <w:u w:val="single"/>
                        </w:rPr>
                        <w:t>Brush Pick-Up</w:t>
                      </w:r>
                    </w:p>
                    <w:p w14:paraId="63E734DF" w14:textId="77777777" w:rsidR="00CF19C3" w:rsidRPr="00487680" w:rsidRDefault="00CF19C3" w:rsidP="00A050F9">
                      <w:pPr>
                        <w:pStyle w:val="Boxheading-large"/>
                        <w:rPr>
                          <w:rFonts w:ascii="Calibri" w:hAnsi="Calibri"/>
                          <w:b/>
                          <w:color w:val="auto"/>
                          <w:sz w:val="36"/>
                          <w:szCs w:val="36"/>
                        </w:rPr>
                      </w:pPr>
                      <w:r w:rsidRPr="00487680">
                        <w:rPr>
                          <w:rFonts w:ascii="Calibri" w:hAnsi="Calibri"/>
                          <w:b/>
                          <w:color w:val="auto"/>
                          <w:sz w:val="36"/>
                          <w:szCs w:val="36"/>
                        </w:rPr>
                        <w:t>Week of June 2nd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1714">
        <w:rPr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70FB0B75" wp14:editId="1FE77373">
                <wp:simplePos x="0" y="0"/>
                <wp:positionH relativeFrom="page">
                  <wp:posOffset>4432300</wp:posOffset>
                </wp:positionH>
                <wp:positionV relativeFrom="page">
                  <wp:posOffset>6630035</wp:posOffset>
                </wp:positionV>
                <wp:extent cx="2573655" cy="2423160"/>
                <wp:effectExtent l="0" t="0" r="0" b="0"/>
                <wp:wrapTight wrapText="bothSides">
                  <wp:wrapPolygon edited="0">
                    <wp:start x="0" y="0"/>
                    <wp:lineTo x="0" y="21283"/>
                    <wp:lineTo x="21318" y="21283"/>
                    <wp:lineTo x="21318" y="0"/>
                    <wp:lineTo x="0" y="0"/>
                  </wp:wrapPolygon>
                </wp:wrapTight>
                <wp:docPr id="90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3655" cy="2423160"/>
                          <a:chOff x="6980" y="10984"/>
                          <a:chExt cx="4053" cy="3780"/>
                        </a:xfrm>
                        <a:solidFill>
                          <a:schemeClr val="bg2">
                            <a:lumMod val="90000"/>
                          </a:schemeClr>
                        </a:solidFill>
                      </wpg:grpSpPr>
                      <wps:wsp>
                        <wps:cNvPr id="90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980" y="10984"/>
                            <a:ext cx="4053" cy="37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B3C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6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906" name="Rectangle 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119" y="11110"/>
                            <a:ext cx="3776" cy="3528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6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349pt;margin-top:522.05pt;width:202.65pt;height:190.8pt;z-index:251637248;mso-position-horizontal-relative:page;mso-position-vertical-relative:page" coordorigin="6980,10984" coordsize="4053,37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">
                <v:rect id="Rectangle 45" o:spid="_x0000_s1027" style="position:absolute;left:6980;top:10984;width:4053;height:37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FtzewQAA&#10;ANwAAAAPAAAAZHJzL2Rvd25yZXYueG1sRI/disIwFITvF3yHcATv1nQFxe2allVQ9kqo+gCH5vQH&#10;m5PaRI1vbxYEL4eZ+YZZ5cF04kaDay0r+JomIIhLq1uuFZyO288lCOeRNXaWScGDHOTZ6GOFqbZ3&#10;Luh28LWIEHYpKmi871MpXdmQQTe1PXH0KjsY9FEOtdQD3iPcdHKWJAtpsOW40GBPm4bK8+FqFGzW&#10;8ly0+31/KdDZcNpVgWSl1GQcfn9AeAr+HX61/7SC72QO/2fiEZDZ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xbc3sEAAADcAAAADwAAAAAAAAAAAAAAAACXAgAAZHJzL2Rvd25y&#10;ZXYueG1sUEsFBgAAAAAEAAQA9QAAAIUDAAAAAA==&#10;" filled="f" stroked="f" strokecolor="#b3cfff" strokeweight="1.5pt">
                  <v:shadow opacity="42597f" mv:blur="38100f" offset="0,2pt"/>
                  <v:textbox inset=",7.2pt,,7.2pt"/>
                </v:rect>
                <v:rect id="Rectangle 46" o:spid="_x0000_s1028" style="position:absolute;left:7119;top:11110;width:3776;height:352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AKUaxQAA&#10;ANwAAAAPAAAAZHJzL2Rvd25yZXYueG1sRI9Pa8JAFMTvgt9heYIX0Y0eRKOr2GKgHkqp/4+P7DMJ&#10;Zt/G7FbTb+8KhR6HmfkNM182phR3ql1hWcFwEIEgTq0uOFOw3yX9CQjnkTWWlknBLzlYLtqtOcba&#10;Pvib7lufiQBhF6OC3PsqltKlORl0A1sRB+9ia4M+yDqTusZHgJtSjqJoLA0WHBZyrOg9p/S6/TEK&#10;NmtKPt+O+pxsTgnL26Ts3b4OSnU7zWoGwlPj/8N/7Q+tYBqN4XUmHAG5e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kApRrFAAAA3AAAAA8AAAAAAAAAAAAAAAAAlwIAAGRycy9k&#10;b3ducmV2LnhtbFBLBQYAAAAABAAEAPUAAACJAwAAAAA=&#10;" filled="f" strokecolor="white [3212]" strokeweight="1pt">
                  <v:shadow opacity="42597f" mv:blur="38100f" offset="0,2pt"/>
                  <o:lock v:ext="edit" aspectratio="t"/>
                  <v:textbox inset=",7.2pt,,7.2pt"/>
                </v:rect>
                <w10:wrap type="tight" anchorx="page" anchory="page"/>
              </v:group>
            </w:pict>
          </mc:Fallback>
        </mc:AlternateContent>
      </w:r>
      <w:r w:rsidR="00F11714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9F618BF" wp14:editId="6E527185">
                <wp:simplePos x="0" y="0"/>
                <wp:positionH relativeFrom="page">
                  <wp:posOffset>464185</wp:posOffset>
                </wp:positionH>
                <wp:positionV relativeFrom="page">
                  <wp:posOffset>2843530</wp:posOffset>
                </wp:positionV>
                <wp:extent cx="6821170" cy="340995"/>
                <wp:effectExtent l="0" t="0" r="11430" b="0"/>
                <wp:wrapTight wrapText="bothSides">
                  <wp:wrapPolygon edited="0">
                    <wp:start x="0" y="0"/>
                    <wp:lineTo x="0" y="19307"/>
                    <wp:lineTo x="21556" y="19307"/>
                    <wp:lineTo x="21556" y="0"/>
                    <wp:lineTo x="0" y="0"/>
                  </wp:wrapPolygon>
                </wp:wrapTight>
                <wp:docPr id="90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1170" cy="3409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6.55pt;margin-top:223.9pt;width:537.1pt;height:26.85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" fillcolor="#b7b7b7 [2894]" stroked="f">
                <v:textbox inset=",7.2pt,,7.2pt"/>
                <w10:wrap type="tight" anchorx="page" anchory="page"/>
              </v:rect>
            </w:pict>
          </mc:Fallback>
        </mc:AlternateContent>
      </w:r>
      <w:r w:rsidR="00F11714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0" allowOverlap="1" wp14:anchorId="17274DC6" wp14:editId="6BD9EE1B">
                <wp:simplePos x="0" y="0"/>
                <wp:positionH relativeFrom="page">
                  <wp:posOffset>846455</wp:posOffset>
                </wp:positionH>
                <wp:positionV relativeFrom="page">
                  <wp:posOffset>2843530</wp:posOffset>
                </wp:positionV>
                <wp:extent cx="6291580" cy="340995"/>
                <wp:effectExtent l="0" t="0" r="7620" b="0"/>
                <wp:wrapTight wrapText="bothSides">
                  <wp:wrapPolygon edited="0">
                    <wp:start x="0" y="0"/>
                    <wp:lineTo x="0" y="19307"/>
                    <wp:lineTo x="21539" y="19307"/>
                    <wp:lineTo x="21539" y="0"/>
                    <wp:lineTo x="0" y="0"/>
                  </wp:wrapPolygon>
                </wp:wrapTight>
                <wp:docPr id="1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158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718D6E6" w14:textId="49108CFD" w:rsidR="00CF19C3" w:rsidRPr="00487680" w:rsidRDefault="00CF19C3" w:rsidP="00C06561">
                            <w:pPr>
                              <w:pStyle w:val="Boxtext-large"/>
                              <w:jc w:val="right"/>
                              <w:rPr>
                                <w:color w:val="auto"/>
                              </w:rPr>
                            </w:pPr>
                            <w:hyperlink r:id="rId14" w:history="1">
                              <w:r w:rsidRPr="00C06561">
                                <w:rPr>
                                  <w:rStyle w:val="Hyperlink"/>
                                  <w:color w:val="auto"/>
                                  <w:u w:val="none"/>
                                </w:rPr>
                                <w:t>www.highlandvillagemadison.com</w:t>
                              </w:r>
                            </w:hyperlink>
                            <w:r>
                              <w:rPr>
                                <w:color w:val="auto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color w:val="auto"/>
                              </w:rPr>
                              <w:t>•    Issue</w:t>
                            </w:r>
                            <w:proofErr w:type="gramEnd"/>
                            <w:r>
                              <w:rPr>
                                <w:color w:val="auto"/>
                              </w:rPr>
                              <w:t xml:space="preserve"> #61    •</w:t>
                            </w:r>
                            <w:r>
                              <w:rPr>
                                <w:color w:val="auto"/>
                              </w:rPr>
                              <w:tab/>
                              <w:t>Spring 2013</w:t>
                            </w:r>
                          </w:p>
                          <w:p w14:paraId="3EF9110B" w14:textId="3AFE0B62" w:rsidR="00CF19C3" w:rsidRPr="00487680" w:rsidRDefault="00CF19C3" w:rsidP="00C06561">
                            <w:pPr>
                              <w:pStyle w:val="Boxtext-large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6.65pt;margin-top:223.9pt;width:495.4pt;height:26.85pt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" mv:complextextbox="1" o:allowincell="f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3.6pt,,3.6pt">
                  <w:txbxContent>
                    <w:p w14:paraId="6718D6E6" w14:textId="49108CFD" w:rsidR="00CF19C3" w:rsidRPr="00487680" w:rsidRDefault="00CF19C3" w:rsidP="00C06561">
                      <w:pPr>
                        <w:pStyle w:val="Boxtext-large"/>
                        <w:jc w:val="right"/>
                        <w:rPr>
                          <w:color w:val="auto"/>
                        </w:rPr>
                      </w:pPr>
                      <w:hyperlink r:id="rId15" w:history="1">
                        <w:r w:rsidRPr="00C06561">
                          <w:rPr>
                            <w:rStyle w:val="Hyperlink"/>
                            <w:color w:val="auto"/>
                            <w:u w:val="none"/>
                          </w:rPr>
                          <w:t>www.highlandvillagemadison.com</w:t>
                        </w:r>
                      </w:hyperlink>
                      <w:r>
                        <w:rPr>
                          <w:color w:val="auto"/>
                        </w:rPr>
                        <w:t xml:space="preserve">    </w:t>
                      </w:r>
                      <w:proofErr w:type="gramStart"/>
                      <w:r>
                        <w:rPr>
                          <w:color w:val="auto"/>
                        </w:rPr>
                        <w:t>•    Issue</w:t>
                      </w:r>
                      <w:proofErr w:type="gramEnd"/>
                      <w:r>
                        <w:rPr>
                          <w:color w:val="auto"/>
                        </w:rPr>
                        <w:t xml:space="preserve"> #61    •</w:t>
                      </w:r>
                      <w:r>
                        <w:rPr>
                          <w:color w:val="auto"/>
                        </w:rPr>
                        <w:tab/>
                        <w:t>Spring 2013</w:t>
                      </w:r>
                    </w:p>
                    <w:p w14:paraId="3EF9110B" w14:textId="3AFE0B62" w:rsidR="00CF19C3" w:rsidRPr="00487680" w:rsidRDefault="00CF19C3" w:rsidP="00C06561">
                      <w:pPr>
                        <w:pStyle w:val="Boxtext-large"/>
                        <w:rPr>
                          <w:color w:val="auto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11714">
        <w:rPr>
          <w:noProof/>
        </w:rPr>
        <w:drawing>
          <wp:anchor distT="0" distB="0" distL="114300" distR="114300" simplePos="0" relativeHeight="251690496" behindDoc="0" locked="0" layoutInCell="1" allowOverlap="1" wp14:anchorId="1DC1FD89" wp14:editId="10F03FE5">
            <wp:simplePos x="0" y="0"/>
            <wp:positionH relativeFrom="page">
              <wp:posOffset>4191635</wp:posOffset>
            </wp:positionH>
            <wp:positionV relativeFrom="page">
              <wp:posOffset>3767455</wp:posOffset>
            </wp:positionV>
            <wp:extent cx="2894965" cy="1834515"/>
            <wp:effectExtent l="0" t="0" r="635" b="0"/>
            <wp:wrapTight wrapText="bothSides">
              <wp:wrapPolygon edited="0">
                <wp:start x="12698" y="0"/>
                <wp:lineTo x="4359" y="1794"/>
                <wp:lineTo x="1706" y="2991"/>
                <wp:lineTo x="758" y="10467"/>
                <wp:lineTo x="758" y="14056"/>
                <wp:lineTo x="0" y="16449"/>
                <wp:lineTo x="0" y="19738"/>
                <wp:lineTo x="948" y="21234"/>
                <wp:lineTo x="1327" y="21234"/>
                <wp:lineTo x="15161" y="21234"/>
                <wp:lineTo x="20089" y="21234"/>
                <wp:lineTo x="21036" y="20935"/>
                <wp:lineTo x="20657" y="14355"/>
                <wp:lineTo x="21415" y="8972"/>
                <wp:lineTo x="21415" y="1495"/>
                <wp:lineTo x="14403" y="0"/>
                <wp:lineTo x="12698" y="0"/>
              </wp:wrapPolygon>
            </wp:wrapTight>
            <wp:docPr id="907" name="Picture 1" descr="MC90004508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900045085[1]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714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65A2367" wp14:editId="6A5D0BBD">
                <wp:simplePos x="0" y="0"/>
                <wp:positionH relativeFrom="page">
                  <wp:posOffset>4095115</wp:posOffset>
                </wp:positionH>
                <wp:positionV relativeFrom="page">
                  <wp:posOffset>5644515</wp:posOffset>
                </wp:positionV>
                <wp:extent cx="3178810" cy="398780"/>
                <wp:effectExtent l="0" t="177800" r="0" b="185420"/>
                <wp:wrapTight wrapText="bothSides">
                  <wp:wrapPolygon edited="0">
                    <wp:start x="122" y="-31"/>
                    <wp:lineTo x="87" y="9693"/>
                    <wp:lineTo x="6133" y="19415"/>
                    <wp:lineTo x="19513" y="19683"/>
                    <wp:lineTo x="19724" y="22261"/>
                    <wp:lineTo x="21267" y="20854"/>
                    <wp:lineTo x="21159" y="-10897"/>
                    <wp:lineTo x="15937" y="-11676"/>
                    <wp:lineTo x="2008" y="-1750"/>
                    <wp:lineTo x="122" y="-31"/>
                  </wp:wrapPolygon>
                </wp:wrapTight>
                <wp:docPr id="755" name="Text Box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91370">
                          <a:off x="0" y="0"/>
                          <a:ext cx="3178810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1ACB5" w14:textId="75B7A07B" w:rsidR="00CF19C3" w:rsidRPr="00731C1A" w:rsidRDefault="00CF19C3" w:rsidP="00731C1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color w:val="666666" w:themeColor="background2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color w:val="666666" w:themeColor="background2" w:themeShade="80"/>
                                <w:sz w:val="26"/>
                                <w:szCs w:val="26"/>
                              </w:rPr>
                              <w:t>Everyone is welcomed to attend!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5" o:spid="_x0000_s1032" type="#_x0000_t202" style="position:absolute;margin-left:322.45pt;margin-top:444.45pt;width:250.3pt;height:31.4pt;rotation:427480fd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" filled="f" stroked="f">
                <v:textbox>
                  <w:txbxContent>
                    <w:p w14:paraId="5BD1ACB5" w14:textId="75B7A07B" w:rsidR="00CF19C3" w:rsidRPr="00731C1A" w:rsidRDefault="00CF19C3" w:rsidP="00731C1A">
                      <w:pPr>
                        <w:jc w:val="center"/>
                        <w:rPr>
                          <w:b/>
                          <w:bCs/>
                          <w:i/>
                          <w:color w:val="666666" w:themeColor="background2" w:themeShade="80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i/>
                          <w:color w:val="666666" w:themeColor="background2" w:themeShade="80"/>
                          <w:sz w:val="26"/>
                          <w:szCs w:val="26"/>
                        </w:rPr>
                        <w:t>Everyone is welcomed to attend!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917FE">
        <w:rPr>
          <w:noProof/>
        </w:rPr>
        <w:drawing>
          <wp:anchor distT="0" distB="0" distL="114300" distR="114300" simplePos="0" relativeHeight="251703808" behindDoc="0" locked="0" layoutInCell="1" allowOverlap="1" wp14:anchorId="5410E796" wp14:editId="426C563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671060" cy="2026285"/>
            <wp:effectExtent l="0" t="0" r="2540" b="5715"/>
            <wp:wrapSquare wrapText="bothSides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1BF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4F296DC" wp14:editId="4860D725">
                <wp:simplePos x="0" y="0"/>
                <wp:positionH relativeFrom="page">
                  <wp:posOffset>4628515</wp:posOffset>
                </wp:positionH>
                <wp:positionV relativeFrom="page">
                  <wp:posOffset>4169410</wp:posOffset>
                </wp:positionV>
                <wp:extent cx="2511425" cy="227965"/>
                <wp:effectExtent l="5715" t="381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1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142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F765AC6" w14:textId="77777777" w:rsidR="00CF19C3" w:rsidRDefault="00CF19C3" w:rsidP="00A050F9">
                            <w:pPr>
                              <w:pStyle w:val="Date"/>
                            </w:pPr>
                            <w:r>
                              <w:t>[Date]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margin-left:364.45pt;margin-top:328.3pt;width:197.75pt;height:17.95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" filled="f" fillcolor="#b3cfff" stroked="f" strokecolor="#b3cfff" strokeweight="1.5pt">
                <v:fill color2="#3f80cd" focus="100%" type="gradient">
                  <o:fill v:ext="view" type="gradientUnscaled"/>
                </v:fill>
                <v:stroke o:forcedash="t"/>
                <v:textbox inset="0,0,0,0">
                  <w:txbxContent>
                    <w:p w14:paraId="2F765AC6" w14:textId="77777777" w:rsidR="00CF19C3" w:rsidRDefault="00CF19C3" w:rsidP="00A050F9">
                      <w:pPr>
                        <w:pStyle w:val="Date"/>
                      </w:pPr>
                      <w:r>
                        <w:t>[Date]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863B5">
        <w:br w:type="page"/>
      </w:r>
      <w:r w:rsidR="00A568C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0" allowOverlap="1" wp14:anchorId="6AAF48C8" wp14:editId="3FCFD79C">
                <wp:simplePos x="0" y="0"/>
                <wp:positionH relativeFrom="page">
                  <wp:posOffset>2958465</wp:posOffset>
                </wp:positionH>
                <wp:positionV relativeFrom="page">
                  <wp:posOffset>7965440</wp:posOffset>
                </wp:positionV>
                <wp:extent cx="3706495" cy="1439545"/>
                <wp:effectExtent l="0" t="0" r="0" b="8255"/>
                <wp:wrapTight wrapText="bothSides">
                  <wp:wrapPolygon edited="0">
                    <wp:start x="148" y="0"/>
                    <wp:lineTo x="148" y="21343"/>
                    <wp:lineTo x="21315" y="21343"/>
                    <wp:lineTo x="21315" y="0"/>
                    <wp:lineTo x="148" y="0"/>
                  </wp:wrapPolygon>
                </wp:wrapTight>
                <wp:docPr id="900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FAF836B" w14:textId="08A88622" w:rsidR="00CF19C3" w:rsidRPr="00765661" w:rsidRDefault="00CF19C3" w:rsidP="00765661">
                            <w:pPr>
                              <w:pStyle w:val="BodyText"/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65661">
                              <w:rPr>
                                <w:b/>
                                <w:sz w:val="28"/>
                                <w:szCs w:val="28"/>
                              </w:rPr>
                              <w:t>Where to see fireworks this 4</w:t>
                            </w:r>
                            <w:r w:rsidRPr="00765661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76566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of July:</w:t>
                            </w:r>
                          </w:p>
                          <w:p w14:paraId="10CB0060" w14:textId="04AC3CA9" w:rsidR="00CF19C3" w:rsidRPr="002A77B0" w:rsidRDefault="00CF19C3" w:rsidP="00A050F9">
                            <w:pPr>
                              <w:pStyle w:val="BodyText"/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2A77B0">
                              <w:rPr>
                                <w:sz w:val="24"/>
                              </w:rPr>
                              <w:t>Madison Rhythm</w:t>
                            </w:r>
                            <w:r>
                              <w:rPr>
                                <w:sz w:val="24"/>
                              </w:rPr>
                              <w:t xml:space="preserve"> and Booms   </w:t>
                            </w:r>
                            <w:proofErr w:type="gramStart"/>
                            <w:r w:rsidRPr="002A77B0">
                              <w:rPr>
                                <w:sz w:val="24"/>
                              </w:rPr>
                              <w:t xml:space="preserve">- </w:t>
                            </w:r>
                            <w:r>
                              <w:rPr>
                                <w:sz w:val="24"/>
                              </w:rPr>
                              <w:t xml:space="preserve">  </w:t>
                            </w:r>
                            <w:r w:rsidRPr="002A77B0">
                              <w:rPr>
                                <w:sz w:val="24"/>
                              </w:rPr>
                              <w:t>June</w:t>
                            </w:r>
                            <w:proofErr w:type="gramEnd"/>
                            <w:r w:rsidRPr="002A77B0">
                              <w:rPr>
                                <w:sz w:val="24"/>
                              </w:rPr>
                              <w:t xml:space="preserve"> 28</w:t>
                            </w:r>
                            <w:r w:rsidRPr="002A77B0">
                              <w:rPr>
                                <w:sz w:val="24"/>
                                <w:vertAlign w:val="superscript"/>
                              </w:rPr>
                              <w:t>th</w:t>
                            </w:r>
                            <w:r w:rsidRPr="002A77B0">
                              <w:rPr>
                                <w:sz w:val="24"/>
                              </w:rPr>
                              <w:t xml:space="preserve"> 9:30PM</w:t>
                            </w:r>
                          </w:p>
                          <w:p w14:paraId="7F6B4DCF" w14:textId="6CB197DD" w:rsidR="00CF19C3" w:rsidRPr="002A77B0" w:rsidRDefault="00A568C5" w:rsidP="00487680">
                            <w:pPr>
                              <w:pStyle w:val="BodyText"/>
                              <w:spacing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</w:t>
                            </w:r>
                            <w:r w:rsidR="00CF19C3" w:rsidRPr="002A77B0"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z w:val="24"/>
                              </w:rPr>
                              <w:t xml:space="preserve"> T</w:t>
                            </w:r>
                            <w:r w:rsidR="00CF19C3" w:rsidRPr="002A77B0">
                              <w:rPr>
                                <w:sz w:val="24"/>
                              </w:rPr>
                              <w:t xml:space="preserve">his year </w:t>
                            </w:r>
                            <w:r>
                              <w:rPr>
                                <w:sz w:val="24"/>
                              </w:rPr>
                              <w:t xml:space="preserve">they </w:t>
                            </w:r>
                            <w:r w:rsidR="00CF19C3" w:rsidRPr="002A77B0">
                              <w:rPr>
                                <w:sz w:val="24"/>
                              </w:rPr>
                              <w:t>will be displayed over Lake Monona</w:t>
                            </w:r>
                          </w:p>
                          <w:p w14:paraId="5294FEA0" w14:textId="7F7888C0" w:rsidR="00CF19C3" w:rsidRPr="002A77B0" w:rsidRDefault="00CF19C3" w:rsidP="00487680">
                            <w:pPr>
                              <w:pStyle w:val="BodyText"/>
                              <w:spacing w:line="240" w:lineRule="auto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Elver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Park Fireworks   </w:t>
                            </w:r>
                            <w:proofErr w:type="gramStart"/>
                            <w:r w:rsidRPr="002A77B0">
                              <w:rPr>
                                <w:sz w:val="24"/>
                              </w:rPr>
                              <w:t xml:space="preserve">- </w:t>
                            </w:r>
                            <w:r>
                              <w:rPr>
                                <w:sz w:val="24"/>
                              </w:rPr>
                              <w:t xml:space="preserve">  </w:t>
                            </w:r>
                            <w:r w:rsidRPr="002A77B0">
                              <w:rPr>
                                <w:sz w:val="24"/>
                              </w:rPr>
                              <w:t>July</w:t>
                            </w:r>
                            <w:proofErr w:type="gramEnd"/>
                            <w:r w:rsidRPr="002A77B0">
                              <w:rPr>
                                <w:sz w:val="24"/>
                              </w:rPr>
                              <w:t xml:space="preserve"> 3</w:t>
                            </w:r>
                            <w:r w:rsidRPr="002A77B0">
                              <w:rPr>
                                <w:sz w:val="24"/>
                                <w:vertAlign w:val="superscript"/>
                              </w:rPr>
                              <w:t>rd</w:t>
                            </w:r>
                            <w:r w:rsidRPr="002A77B0">
                              <w:rPr>
                                <w:sz w:val="24"/>
                              </w:rPr>
                              <w:t xml:space="preserve"> 9:30PM</w:t>
                            </w:r>
                          </w:p>
                          <w:p w14:paraId="432D7000" w14:textId="6E509866" w:rsidR="00CF19C3" w:rsidRPr="002A77B0" w:rsidRDefault="00A568C5" w:rsidP="00487680">
                            <w:pPr>
                              <w:pStyle w:val="BodyText"/>
                              <w:spacing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</w:t>
                            </w:r>
                            <w:r w:rsidR="00CF19C3" w:rsidRPr="002A77B0">
                              <w:rPr>
                                <w:sz w:val="24"/>
                              </w:rPr>
                              <w:t>-Make it a day at the park by bringing a picnic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34" type="#_x0000_t202" style="position:absolute;margin-left:232.95pt;margin-top:627.2pt;width:291.85pt;height:113.3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" mv:complextextbox="1" o:allowincell="f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3FAF836B" w14:textId="08A88622" w:rsidR="00CF19C3" w:rsidRPr="00765661" w:rsidRDefault="00CF19C3" w:rsidP="00765661">
                      <w:pPr>
                        <w:pStyle w:val="BodyText"/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65661">
                        <w:rPr>
                          <w:b/>
                          <w:sz w:val="28"/>
                          <w:szCs w:val="28"/>
                        </w:rPr>
                        <w:t>Where to see fireworks this 4</w:t>
                      </w:r>
                      <w:r w:rsidRPr="00765661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765661">
                        <w:rPr>
                          <w:b/>
                          <w:sz w:val="28"/>
                          <w:szCs w:val="28"/>
                        </w:rPr>
                        <w:t xml:space="preserve"> of July:</w:t>
                      </w:r>
                    </w:p>
                    <w:p w14:paraId="10CB0060" w14:textId="04AC3CA9" w:rsidR="00CF19C3" w:rsidRPr="002A77B0" w:rsidRDefault="00CF19C3" w:rsidP="00A050F9">
                      <w:pPr>
                        <w:pStyle w:val="BodyText"/>
                        <w:spacing w:line="240" w:lineRule="auto"/>
                        <w:rPr>
                          <w:sz w:val="24"/>
                        </w:rPr>
                      </w:pPr>
                      <w:r w:rsidRPr="002A77B0">
                        <w:rPr>
                          <w:sz w:val="24"/>
                        </w:rPr>
                        <w:t>Madison Rhythm</w:t>
                      </w:r>
                      <w:r>
                        <w:rPr>
                          <w:sz w:val="24"/>
                        </w:rPr>
                        <w:t xml:space="preserve"> and Booms   </w:t>
                      </w:r>
                      <w:proofErr w:type="gramStart"/>
                      <w:r w:rsidRPr="002A77B0">
                        <w:rPr>
                          <w:sz w:val="24"/>
                        </w:rPr>
                        <w:t xml:space="preserve">- </w:t>
                      </w:r>
                      <w:r>
                        <w:rPr>
                          <w:sz w:val="24"/>
                        </w:rPr>
                        <w:t xml:space="preserve">  </w:t>
                      </w:r>
                      <w:r w:rsidRPr="002A77B0">
                        <w:rPr>
                          <w:sz w:val="24"/>
                        </w:rPr>
                        <w:t>June</w:t>
                      </w:r>
                      <w:proofErr w:type="gramEnd"/>
                      <w:r w:rsidRPr="002A77B0">
                        <w:rPr>
                          <w:sz w:val="24"/>
                        </w:rPr>
                        <w:t xml:space="preserve"> 28</w:t>
                      </w:r>
                      <w:r w:rsidRPr="002A77B0">
                        <w:rPr>
                          <w:sz w:val="24"/>
                          <w:vertAlign w:val="superscript"/>
                        </w:rPr>
                        <w:t>th</w:t>
                      </w:r>
                      <w:r w:rsidRPr="002A77B0">
                        <w:rPr>
                          <w:sz w:val="24"/>
                        </w:rPr>
                        <w:t xml:space="preserve"> 9:30PM</w:t>
                      </w:r>
                    </w:p>
                    <w:p w14:paraId="7F6B4DCF" w14:textId="6CB197DD" w:rsidR="00CF19C3" w:rsidRPr="002A77B0" w:rsidRDefault="00A568C5" w:rsidP="00487680">
                      <w:pPr>
                        <w:pStyle w:val="BodyText"/>
                        <w:spacing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</w:t>
                      </w:r>
                      <w:r w:rsidR="00CF19C3" w:rsidRPr="002A77B0">
                        <w:rPr>
                          <w:sz w:val="24"/>
                        </w:rPr>
                        <w:t>-</w:t>
                      </w:r>
                      <w:r>
                        <w:rPr>
                          <w:sz w:val="24"/>
                        </w:rPr>
                        <w:t xml:space="preserve"> T</w:t>
                      </w:r>
                      <w:r w:rsidR="00CF19C3" w:rsidRPr="002A77B0">
                        <w:rPr>
                          <w:sz w:val="24"/>
                        </w:rPr>
                        <w:t xml:space="preserve">his year </w:t>
                      </w:r>
                      <w:r>
                        <w:rPr>
                          <w:sz w:val="24"/>
                        </w:rPr>
                        <w:t xml:space="preserve">they </w:t>
                      </w:r>
                      <w:r w:rsidR="00CF19C3" w:rsidRPr="002A77B0">
                        <w:rPr>
                          <w:sz w:val="24"/>
                        </w:rPr>
                        <w:t>will be displayed over Lake Monona</w:t>
                      </w:r>
                    </w:p>
                    <w:p w14:paraId="5294FEA0" w14:textId="7F7888C0" w:rsidR="00CF19C3" w:rsidRPr="002A77B0" w:rsidRDefault="00CF19C3" w:rsidP="00487680">
                      <w:pPr>
                        <w:pStyle w:val="BodyText"/>
                        <w:spacing w:line="240" w:lineRule="auto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Elver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Park Fireworks   </w:t>
                      </w:r>
                      <w:proofErr w:type="gramStart"/>
                      <w:r w:rsidRPr="002A77B0">
                        <w:rPr>
                          <w:sz w:val="24"/>
                        </w:rPr>
                        <w:t xml:space="preserve">- </w:t>
                      </w:r>
                      <w:r>
                        <w:rPr>
                          <w:sz w:val="24"/>
                        </w:rPr>
                        <w:t xml:space="preserve">  </w:t>
                      </w:r>
                      <w:r w:rsidRPr="002A77B0">
                        <w:rPr>
                          <w:sz w:val="24"/>
                        </w:rPr>
                        <w:t>July</w:t>
                      </w:r>
                      <w:proofErr w:type="gramEnd"/>
                      <w:r w:rsidRPr="002A77B0">
                        <w:rPr>
                          <w:sz w:val="24"/>
                        </w:rPr>
                        <w:t xml:space="preserve"> 3</w:t>
                      </w:r>
                      <w:r w:rsidRPr="002A77B0">
                        <w:rPr>
                          <w:sz w:val="24"/>
                          <w:vertAlign w:val="superscript"/>
                        </w:rPr>
                        <w:t>rd</w:t>
                      </w:r>
                      <w:r w:rsidRPr="002A77B0">
                        <w:rPr>
                          <w:sz w:val="24"/>
                        </w:rPr>
                        <w:t xml:space="preserve"> 9:30PM</w:t>
                      </w:r>
                    </w:p>
                    <w:p w14:paraId="432D7000" w14:textId="6E509866" w:rsidR="00CF19C3" w:rsidRPr="002A77B0" w:rsidRDefault="00A568C5" w:rsidP="00487680">
                      <w:pPr>
                        <w:pStyle w:val="BodyText"/>
                        <w:spacing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</w:t>
                      </w:r>
                      <w:r w:rsidR="00CF19C3" w:rsidRPr="002A77B0">
                        <w:rPr>
                          <w:sz w:val="24"/>
                        </w:rPr>
                        <w:t>-Make it a day at the park by bringing a picnic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12EDC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0" allowOverlap="1" wp14:anchorId="7E973206" wp14:editId="49911CF7">
                <wp:simplePos x="0" y="0"/>
                <wp:positionH relativeFrom="page">
                  <wp:posOffset>594360</wp:posOffset>
                </wp:positionH>
                <wp:positionV relativeFrom="page">
                  <wp:posOffset>1049020</wp:posOffset>
                </wp:positionV>
                <wp:extent cx="3458845" cy="5717540"/>
                <wp:effectExtent l="0" t="0" r="0" b="22860"/>
                <wp:wrapTight wrapText="bothSides">
                  <wp:wrapPolygon edited="0">
                    <wp:start x="159" y="0"/>
                    <wp:lineTo x="159" y="21590"/>
                    <wp:lineTo x="21255" y="21590"/>
                    <wp:lineTo x="21255" y="0"/>
                    <wp:lineTo x="159" y="0"/>
                  </wp:wrapPolygon>
                </wp:wrapTight>
                <wp:docPr id="896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845" cy="571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5D9B2A0" w14:textId="61655E40" w:rsidR="00CF19C3" w:rsidRDefault="00CF19C3" w:rsidP="00A050F9">
                            <w:pPr>
                              <w:pStyle w:val="BodyTex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Like any good party, there will be prizes!</w:t>
                            </w:r>
                          </w:p>
                          <w:p w14:paraId="04984A41" w14:textId="0683BCD7" w:rsidR="00CF19C3" w:rsidRDefault="00CF19C3" w:rsidP="00DE6170">
                            <w:pPr>
                              <w:pStyle w:val="BodyText"/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Gift cards will be given away throughout the evening to area business – Cherry Berry, Chipotle, Subway, Starbucks and many more.</w:t>
                            </w:r>
                          </w:p>
                          <w:p w14:paraId="06F02DC5" w14:textId="77777777" w:rsidR="00CF19C3" w:rsidRPr="00DE6170" w:rsidRDefault="00CF19C3" w:rsidP="00DE6170">
                            <w:pPr>
                              <w:pStyle w:val="BodyText"/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4D583F3" w14:textId="77777777" w:rsidR="00CF19C3" w:rsidRDefault="00CF19C3" w:rsidP="00DE6170">
                            <w:pPr>
                              <w:pStyle w:val="BodyText"/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It is easy to be entered into the raffle; you simply need to attend! </w:t>
                            </w:r>
                          </w:p>
                          <w:p w14:paraId="471891BE" w14:textId="0E33C0D2" w:rsidR="00CF19C3" w:rsidRDefault="00CF19C3" w:rsidP="00DE6170">
                            <w:pPr>
                              <w:pStyle w:val="BodyText"/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At the end of the evening, we will pick three names to win one of the following $50 gift cards: Menards,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Woodmans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and Target. (You do not need to be present to win.)</w:t>
                            </w:r>
                          </w:p>
                          <w:p w14:paraId="4F123E53" w14:textId="24278DCF" w:rsidR="00CF19C3" w:rsidRDefault="00CF19C3" w:rsidP="00DE6170">
                            <w:pPr>
                              <w:pStyle w:val="BodyText"/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The board will be collecting the following items to be donated to the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Lussier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Education Center on Gammon Road.</w:t>
                            </w:r>
                          </w:p>
                          <w:p w14:paraId="1C77FC2B" w14:textId="222047C4" w:rsidR="00CF19C3" w:rsidRDefault="00CF19C3" w:rsidP="00EF50DA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Board Games</w:t>
                            </w:r>
                          </w:p>
                          <w:p w14:paraId="16645512" w14:textId="7E094EA6" w:rsidR="00CF19C3" w:rsidRDefault="00CF19C3" w:rsidP="00EF50DA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Toilet Paper</w:t>
                            </w:r>
                          </w:p>
                          <w:p w14:paraId="4B6DF4D5" w14:textId="1E90B92F" w:rsidR="00CF19C3" w:rsidRDefault="00CF19C3" w:rsidP="00EF50DA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Birthday Candles &amp; Gift Bags</w:t>
                            </w:r>
                          </w:p>
                          <w:p w14:paraId="461B40C6" w14:textId="4047C7EB" w:rsidR="00CF19C3" w:rsidRDefault="00CF19C3" w:rsidP="00EF50DA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Batteries</w:t>
                            </w:r>
                          </w:p>
                          <w:p w14:paraId="081717A9" w14:textId="77777777" w:rsidR="00CF19C3" w:rsidRDefault="00CF19C3" w:rsidP="00C75A4A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Non-perishable Food Items</w:t>
                            </w:r>
                          </w:p>
                          <w:p w14:paraId="311CFDF7" w14:textId="2AB55A01" w:rsidR="00CF19C3" w:rsidRPr="00C75A4A" w:rsidRDefault="00C75A4A" w:rsidP="00C75A4A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  <w:r w:rsidRPr="00C75A4A">
                              <w:rPr>
                                <w:sz w:val="24"/>
                              </w:rPr>
                              <w:t>Rain Date: Thursday, June</w:t>
                            </w:r>
                            <w:r w:rsidR="00CF19C3" w:rsidRPr="00C75A4A">
                              <w:rPr>
                                <w:sz w:val="24"/>
                              </w:rPr>
                              <w:t xml:space="preserve"> </w:t>
                            </w:r>
                            <w:r w:rsidRPr="00C75A4A">
                              <w:rPr>
                                <w:sz w:val="24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35" type="#_x0000_t202" style="position:absolute;margin-left:46.8pt;margin-top:82.6pt;width:272.35pt;height:450.2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" mv:complextextbox="1" o:allowincell="f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05D9B2A0" w14:textId="61655E40" w:rsidR="00CF19C3" w:rsidRDefault="00CF19C3" w:rsidP="00A050F9">
                      <w:pPr>
                        <w:pStyle w:val="BodyTex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Like any good party, there will be prizes!</w:t>
                      </w:r>
                    </w:p>
                    <w:p w14:paraId="04984A41" w14:textId="0683BCD7" w:rsidR="00CF19C3" w:rsidRDefault="00CF19C3" w:rsidP="00DE6170">
                      <w:pPr>
                        <w:pStyle w:val="BodyText"/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Gift cards will be given away throughout the evening to area business – Cherry Berry, Chipotle, Subway, Starbucks and many more.</w:t>
                      </w:r>
                    </w:p>
                    <w:p w14:paraId="06F02DC5" w14:textId="77777777" w:rsidR="00CF19C3" w:rsidRPr="00DE6170" w:rsidRDefault="00CF19C3" w:rsidP="00DE6170">
                      <w:pPr>
                        <w:pStyle w:val="BodyText"/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4D583F3" w14:textId="77777777" w:rsidR="00CF19C3" w:rsidRDefault="00CF19C3" w:rsidP="00DE6170">
                      <w:pPr>
                        <w:pStyle w:val="BodyText"/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It is easy to be entered into the raffle; you simply need to attend! </w:t>
                      </w:r>
                    </w:p>
                    <w:p w14:paraId="471891BE" w14:textId="0E33C0D2" w:rsidR="00CF19C3" w:rsidRDefault="00CF19C3" w:rsidP="00DE6170">
                      <w:pPr>
                        <w:pStyle w:val="BodyText"/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At the end of the evening, we will pick three names to win one of the following $50 gift cards: Menards,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Woodmans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and Target. (You do not need to be present to win.)</w:t>
                      </w:r>
                    </w:p>
                    <w:p w14:paraId="4F123E53" w14:textId="24278DCF" w:rsidR="00CF19C3" w:rsidRDefault="00CF19C3" w:rsidP="00DE6170">
                      <w:pPr>
                        <w:pStyle w:val="BodyText"/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The board will be collecting the following items to be donated to the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Lussier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Education Center on Gammon Road.</w:t>
                      </w:r>
                    </w:p>
                    <w:p w14:paraId="1C77FC2B" w14:textId="222047C4" w:rsidR="00CF19C3" w:rsidRDefault="00CF19C3" w:rsidP="00EF50DA">
                      <w:pPr>
                        <w:pStyle w:val="BodyText"/>
                        <w:numPr>
                          <w:ilvl w:val="0"/>
                          <w:numId w:val="19"/>
                        </w:num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Board Games</w:t>
                      </w:r>
                    </w:p>
                    <w:p w14:paraId="16645512" w14:textId="7E094EA6" w:rsidR="00CF19C3" w:rsidRDefault="00CF19C3" w:rsidP="00EF50DA">
                      <w:pPr>
                        <w:pStyle w:val="BodyText"/>
                        <w:numPr>
                          <w:ilvl w:val="0"/>
                          <w:numId w:val="19"/>
                        </w:num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Toilet Paper</w:t>
                      </w:r>
                    </w:p>
                    <w:p w14:paraId="4B6DF4D5" w14:textId="1E90B92F" w:rsidR="00CF19C3" w:rsidRDefault="00CF19C3" w:rsidP="00EF50DA">
                      <w:pPr>
                        <w:pStyle w:val="BodyText"/>
                        <w:numPr>
                          <w:ilvl w:val="0"/>
                          <w:numId w:val="19"/>
                        </w:num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Birthday Candles &amp; Gift Bags</w:t>
                      </w:r>
                    </w:p>
                    <w:p w14:paraId="461B40C6" w14:textId="4047C7EB" w:rsidR="00CF19C3" w:rsidRDefault="00CF19C3" w:rsidP="00EF50DA">
                      <w:pPr>
                        <w:pStyle w:val="BodyText"/>
                        <w:numPr>
                          <w:ilvl w:val="0"/>
                          <w:numId w:val="19"/>
                        </w:num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Batteries</w:t>
                      </w:r>
                    </w:p>
                    <w:p w14:paraId="081717A9" w14:textId="77777777" w:rsidR="00CF19C3" w:rsidRDefault="00CF19C3" w:rsidP="00C75A4A">
                      <w:pPr>
                        <w:pStyle w:val="BodyText"/>
                        <w:numPr>
                          <w:ilvl w:val="0"/>
                          <w:numId w:val="1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Non-perishable Food Items</w:t>
                      </w:r>
                    </w:p>
                    <w:p w14:paraId="311CFDF7" w14:textId="2AB55A01" w:rsidR="00CF19C3" w:rsidRPr="00C75A4A" w:rsidRDefault="00C75A4A" w:rsidP="00C75A4A">
                      <w:pPr>
                        <w:pStyle w:val="BodyText"/>
                        <w:rPr>
                          <w:sz w:val="24"/>
                        </w:rPr>
                      </w:pPr>
                      <w:r w:rsidRPr="00C75A4A">
                        <w:rPr>
                          <w:sz w:val="24"/>
                        </w:rPr>
                        <w:t>Rain Date: Thursday, June</w:t>
                      </w:r>
                      <w:r w:rsidR="00CF19C3" w:rsidRPr="00C75A4A">
                        <w:rPr>
                          <w:sz w:val="24"/>
                        </w:rPr>
                        <w:t xml:space="preserve"> </w:t>
                      </w:r>
                      <w:r w:rsidRPr="00C75A4A">
                        <w:rPr>
                          <w:sz w:val="24"/>
                        </w:rPr>
                        <w:t>19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12EDC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0" allowOverlap="1" wp14:anchorId="2E47C4B5" wp14:editId="37EED83F">
                <wp:simplePos x="0" y="0"/>
                <wp:positionH relativeFrom="page">
                  <wp:posOffset>594360</wp:posOffset>
                </wp:positionH>
                <wp:positionV relativeFrom="page">
                  <wp:posOffset>572770</wp:posOffset>
                </wp:positionV>
                <wp:extent cx="3458845" cy="476250"/>
                <wp:effectExtent l="0" t="0" r="0" b="6350"/>
                <wp:wrapNone/>
                <wp:docPr id="30" name="Text Box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84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7AF3E4B" w14:textId="662F6FDA" w:rsidR="00CF19C3" w:rsidRPr="00812EDC" w:rsidRDefault="00CF19C3" w:rsidP="00A050F9">
                            <w:pPr>
                              <w:pStyle w:val="Heading3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812EDC">
                              <w:rPr>
                                <w:sz w:val="36"/>
                                <w:szCs w:val="36"/>
                              </w:rPr>
                              <w:t>Neighborhood Party cont.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8" o:spid="_x0000_s1036" type="#_x0000_t202" style="position:absolute;margin-left:46.8pt;margin-top:45.1pt;width:272.35pt;height:37.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" o:allowincell="f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07AF3E4B" w14:textId="662F6FDA" w:rsidR="00CF19C3" w:rsidRPr="00812EDC" w:rsidRDefault="00CF19C3" w:rsidP="00A050F9">
                      <w:pPr>
                        <w:pStyle w:val="Heading3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812EDC">
                        <w:rPr>
                          <w:sz w:val="36"/>
                          <w:szCs w:val="36"/>
                        </w:rPr>
                        <w:t>Neighborhood Party cont.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B6B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 wp14:anchorId="69C87EF4" wp14:editId="4CCE6FE0">
                <wp:simplePos x="0" y="0"/>
                <wp:positionH relativeFrom="page">
                  <wp:posOffset>3009265</wp:posOffset>
                </wp:positionH>
                <wp:positionV relativeFrom="page">
                  <wp:posOffset>7289165</wp:posOffset>
                </wp:positionV>
                <wp:extent cx="3715385" cy="688975"/>
                <wp:effectExtent l="0" t="0" r="0" b="22225"/>
                <wp:wrapTight wrapText="bothSides">
                  <wp:wrapPolygon edited="0">
                    <wp:start x="148" y="0"/>
                    <wp:lineTo x="148" y="21500"/>
                    <wp:lineTo x="21264" y="21500"/>
                    <wp:lineTo x="21264" y="0"/>
                    <wp:lineTo x="148" y="0"/>
                  </wp:wrapPolygon>
                </wp:wrapTight>
                <wp:docPr id="901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5385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11F669D" w14:textId="1707C6F1" w:rsidR="00CF19C3" w:rsidRPr="00765661" w:rsidRDefault="00CF19C3" w:rsidP="00765661">
                            <w:pPr>
                              <w:pStyle w:val="Boxheading-medium"/>
                              <w:jc w:val="center"/>
                              <w:rPr>
                                <w:color w:val="auto"/>
                                <w:szCs w:val="44"/>
                              </w:rPr>
                            </w:pPr>
                            <w:r w:rsidRPr="00765661">
                              <w:rPr>
                                <w:color w:val="auto"/>
                                <w:szCs w:val="44"/>
                              </w:rPr>
                              <w:t>Celebrate with Fireworks!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37" type="#_x0000_t202" style="position:absolute;margin-left:236.95pt;margin-top:573.95pt;width:292.55pt;height:54.2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" o:allowincell="f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511F669D" w14:textId="1707C6F1" w:rsidR="00CF19C3" w:rsidRPr="00765661" w:rsidRDefault="00CF19C3" w:rsidP="00765661">
                      <w:pPr>
                        <w:pStyle w:val="Boxheading-medium"/>
                        <w:jc w:val="center"/>
                        <w:rPr>
                          <w:color w:val="auto"/>
                          <w:szCs w:val="44"/>
                        </w:rPr>
                      </w:pPr>
                      <w:r w:rsidRPr="00765661">
                        <w:rPr>
                          <w:color w:val="auto"/>
                          <w:szCs w:val="44"/>
                        </w:rPr>
                        <w:t>Celebrate with Fireworks!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731E2">
        <w:rPr>
          <w:noProof/>
        </w:rPr>
        <w:drawing>
          <wp:anchor distT="0" distB="0" distL="114300" distR="114300" simplePos="0" relativeHeight="251693568" behindDoc="0" locked="0" layoutInCell="1" allowOverlap="1" wp14:anchorId="23B00838" wp14:editId="45AF9760">
            <wp:simplePos x="0" y="0"/>
            <wp:positionH relativeFrom="page">
              <wp:posOffset>1055370</wp:posOffset>
            </wp:positionH>
            <wp:positionV relativeFrom="page">
              <wp:posOffset>7412990</wp:posOffset>
            </wp:positionV>
            <wp:extent cx="1426210" cy="1991995"/>
            <wp:effectExtent l="0" t="0" r="0" b="0"/>
            <wp:wrapTight wrapText="bothSides">
              <wp:wrapPolygon edited="0">
                <wp:start x="0" y="0"/>
                <wp:lineTo x="0" y="21208"/>
                <wp:lineTo x="21158" y="21208"/>
                <wp:lineTo x="21158" y="0"/>
                <wp:lineTo x="0" y="0"/>
              </wp:wrapPolygon>
            </wp:wrapTight>
            <wp:docPr id="927" name="Picture 10" descr="MC90043925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 descr="MC900439251[1]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630E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0" allowOverlap="1" wp14:anchorId="2A182440" wp14:editId="33E10A6B">
                <wp:simplePos x="0" y="0"/>
                <wp:positionH relativeFrom="page">
                  <wp:posOffset>4419600</wp:posOffset>
                </wp:positionH>
                <wp:positionV relativeFrom="page">
                  <wp:posOffset>572770</wp:posOffset>
                </wp:positionV>
                <wp:extent cx="2752090" cy="736600"/>
                <wp:effectExtent l="0" t="0" r="0" b="0"/>
                <wp:wrapTight wrapText="bothSides">
                  <wp:wrapPolygon edited="0">
                    <wp:start x="199" y="0"/>
                    <wp:lineTo x="199" y="20855"/>
                    <wp:lineTo x="21132" y="20855"/>
                    <wp:lineTo x="21132" y="0"/>
                    <wp:lineTo x="199" y="0"/>
                  </wp:wrapPolygon>
                </wp:wrapTight>
                <wp:docPr id="898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09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5D6694C" w14:textId="2E94ECA3" w:rsidR="00CF19C3" w:rsidRPr="00F9608C" w:rsidRDefault="00CF19C3" w:rsidP="00A050F9">
                            <w:pPr>
                              <w:pStyle w:val="Boxheading-small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F9608C">
                              <w:rPr>
                                <w:color w:val="auto"/>
                                <w:sz w:val="32"/>
                                <w:szCs w:val="32"/>
                              </w:rPr>
                              <w:t>W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armer Weather means Time for O</w:t>
                            </w:r>
                            <w:r w:rsidRPr="00F9608C">
                              <w:rPr>
                                <w:color w:val="auto"/>
                                <w:sz w:val="32"/>
                                <w:szCs w:val="32"/>
                              </w:rPr>
                              <w:t>ut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door C</w:t>
                            </w:r>
                            <w:r w:rsidRPr="00F9608C">
                              <w:rPr>
                                <w:color w:val="auto"/>
                                <w:sz w:val="32"/>
                                <w:szCs w:val="32"/>
                              </w:rPr>
                              <w:t>hanges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038" type="#_x0000_t202" style="position:absolute;margin-left:348pt;margin-top:45.1pt;width:216.7pt;height:58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" o:allowincell="f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05D6694C" w14:textId="2E94ECA3" w:rsidR="00CF19C3" w:rsidRPr="00F9608C" w:rsidRDefault="00CF19C3" w:rsidP="00A050F9">
                      <w:pPr>
                        <w:pStyle w:val="Boxheading-small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F9608C">
                        <w:rPr>
                          <w:color w:val="auto"/>
                          <w:sz w:val="32"/>
                          <w:szCs w:val="32"/>
                        </w:rPr>
                        <w:t>W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>armer Weather means Time for O</w:t>
                      </w:r>
                      <w:r w:rsidRPr="00F9608C">
                        <w:rPr>
                          <w:color w:val="auto"/>
                          <w:sz w:val="32"/>
                          <w:szCs w:val="32"/>
                        </w:rPr>
                        <w:t>ut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>door C</w:t>
                      </w:r>
                      <w:r w:rsidRPr="00F9608C">
                        <w:rPr>
                          <w:color w:val="auto"/>
                          <w:sz w:val="32"/>
                          <w:szCs w:val="32"/>
                        </w:rPr>
                        <w:t>hanges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4630E">
        <w:rPr>
          <w:noProof/>
        </w:rPr>
        <w:drawing>
          <wp:anchor distT="0" distB="0" distL="114300" distR="114300" simplePos="0" relativeHeight="251691520" behindDoc="0" locked="0" layoutInCell="1" allowOverlap="1" wp14:anchorId="058EF4CD" wp14:editId="2D1904FC">
            <wp:simplePos x="0" y="0"/>
            <wp:positionH relativeFrom="page">
              <wp:posOffset>4953000</wp:posOffset>
            </wp:positionH>
            <wp:positionV relativeFrom="page">
              <wp:posOffset>1416685</wp:posOffset>
            </wp:positionV>
            <wp:extent cx="1536700" cy="1536700"/>
            <wp:effectExtent l="0" t="0" r="12700" b="1270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924" name="Picture 6" descr="MP90042436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P900424364[1]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630E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 wp14:anchorId="7D7DCEF6" wp14:editId="03025543">
                <wp:simplePos x="0" y="0"/>
                <wp:positionH relativeFrom="page">
                  <wp:posOffset>4419600</wp:posOffset>
                </wp:positionH>
                <wp:positionV relativeFrom="page">
                  <wp:posOffset>3045460</wp:posOffset>
                </wp:positionV>
                <wp:extent cx="2687955" cy="3787140"/>
                <wp:effectExtent l="0" t="0" r="0" b="22860"/>
                <wp:wrapTight wrapText="bothSides">
                  <wp:wrapPolygon edited="0">
                    <wp:start x="204" y="0"/>
                    <wp:lineTo x="204" y="21586"/>
                    <wp:lineTo x="21227" y="21586"/>
                    <wp:lineTo x="21227" y="0"/>
                    <wp:lineTo x="204" y="0"/>
                  </wp:wrapPolygon>
                </wp:wrapTight>
                <wp:docPr id="897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787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C6D0F67" w14:textId="456A7EBD" w:rsidR="00CF19C3" w:rsidRPr="004604BE" w:rsidRDefault="00CF19C3" w:rsidP="004604BE">
                            <w:pPr>
                              <w:pStyle w:val="Boxtext-medium"/>
                              <w:jc w:val="left"/>
                              <w:rPr>
                                <w:color w:val="auto"/>
                                <w:sz w:val="24"/>
                              </w:rPr>
                            </w:pPr>
                            <w:r w:rsidRPr="004604BE">
                              <w:rPr>
                                <w:color w:val="auto"/>
                                <w:sz w:val="24"/>
                              </w:rPr>
                              <w:t xml:space="preserve">If you plan on making changes to your outdoor living area or yard, please remember to get approval from the Architectural Control Committee. This includes: decks, major landscaping, adding/removing trees, etc. </w:t>
                            </w:r>
                            <w:r w:rsidRPr="004604BE">
                              <w:rPr>
                                <w:color w:val="auto"/>
                                <w:sz w:val="24"/>
                              </w:rPr>
                              <w:br/>
                            </w:r>
                            <w:r w:rsidRPr="004604BE">
                              <w:rPr>
                                <w:color w:val="auto"/>
                                <w:sz w:val="24"/>
                              </w:rPr>
                              <w:br/>
                            </w:r>
                            <w:proofErr w:type="gramStart"/>
                            <w:r w:rsidRPr="004604BE">
                              <w:rPr>
                                <w:color w:val="auto"/>
                                <w:sz w:val="24"/>
                              </w:rPr>
                              <w:t>Our</w:t>
                            </w:r>
                            <w:proofErr w:type="gramEnd"/>
                            <w:r w:rsidRPr="004604BE">
                              <w:rPr>
                                <w:color w:val="auto"/>
                                <w:sz w:val="24"/>
                              </w:rPr>
                              <w:t xml:space="preserve"> goal is to keep our neighborhood looking beautiful and attractive. </w:t>
                            </w:r>
                          </w:p>
                          <w:p w14:paraId="218CE3F7" w14:textId="77777777" w:rsidR="00CF19C3" w:rsidRPr="004604BE" w:rsidRDefault="00CF19C3" w:rsidP="004604BE">
                            <w:pPr>
                              <w:pStyle w:val="Boxtext-medium"/>
                              <w:jc w:val="left"/>
                              <w:rPr>
                                <w:color w:val="auto"/>
                                <w:sz w:val="24"/>
                              </w:rPr>
                            </w:pPr>
                          </w:p>
                          <w:p w14:paraId="35124343" w14:textId="5902F74F" w:rsidR="00CF19C3" w:rsidRPr="004604BE" w:rsidRDefault="00CF19C3" w:rsidP="004604BE">
                            <w:pPr>
                              <w:pStyle w:val="Boxtext-medium"/>
                              <w:jc w:val="left"/>
                              <w:rPr>
                                <w:color w:val="auto"/>
                                <w:sz w:val="24"/>
                              </w:rPr>
                            </w:pPr>
                            <w:r w:rsidRPr="004604BE">
                              <w:rPr>
                                <w:color w:val="auto"/>
                                <w:sz w:val="24"/>
                              </w:rPr>
                              <w:t xml:space="preserve">Simply </w:t>
                            </w:r>
                            <w:proofErr w:type="gramStart"/>
                            <w:r w:rsidRPr="004604BE">
                              <w:rPr>
                                <w:color w:val="auto"/>
                                <w:sz w:val="24"/>
                              </w:rPr>
                              <w:t>email</w:t>
                            </w:r>
                            <w:proofErr w:type="gramEnd"/>
                            <w:r w:rsidRPr="004604BE">
                              <w:rPr>
                                <w:color w:val="auto"/>
                                <w:sz w:val="24"/>
                              </w:rPr>
                              <w:t xml:space="preserve"> Marcia at: </w:t>
                            </w:r>
                            <w:hyperlink r:id="rId20" w:history="1">
                              <w:r w:rsidRPr="00096708">
                                <w:rPr>
                                  <w:rStyle w:val="Hyperlink"/>
                                  <w:color w:val="auto"/>
                                  <w:sz w:val="24"/>
                                </w:rPr>
                                <w:t>acc@highlandvillagemadison.com</w:t>
                              </w:r>
                            </w:hyperlink>
                            <w:r w:rsidRPr="004604BE">
                              <w:rPr>
                                <w:color w:val="auto"/>
                                <w:sz w:val="24"/>
                              </w:rPr>
                              <w:t xml:space="preserve"> </w:t>
                            </w:r>
                          </w:p>
                          <w:p w14:paraId="79B78100" w14:textId="77777777" w:rsidR="00CF19C3" w:rsidRPr="004604BE" w:rsidRDefault="00CF19C3" w:rsidP="004604BE">
                            <w:pPr>
                              <w:pStyle w:val="Boxtext-medium"/>
                              <w:jc w:val="left"/>
                              <w:rPr>
                                <w:color w:val="auto"/>
                                <w:sz w:val="24"/>
                              </w:rPr>
                            </w:pPr>
                          </w:p>
                          <w:p w14:paraId="0FDCD616" w14:textId="260DD1DA" w:rsidR="00CF19C3" w:rsidRPr="004604BE" w:rsidRDefault="00CF19C3" w:rsidP="004604BE">
                            <w:pPr>
                              <w:pStyle w:val="Boxtext-medium"/>
                              <w:rPr>
                                <w:b/>
                                <w:i/>
                                <w:color w:val="auto"/>
                                <w:sz w:val="24"/>
                                <w:u w:val="single"/>
                              </w:rPr>
                            </w:pPr>
                            <w:r w:rsidRPr="004604BE">
                              <w:rPr>
                                <w:b/>
                                <w:i/>
                                <w:color w:val="auto"/>
                                <w:sz w:val="24"/>
                                <w:u w:val="single"/>
                              </w:rPr>
                              <w:t>Helpful Tip</w:t>
                            </w:r>
                          </w:p>
                          <w:p w14:paraId="7B385316" w14:textId="7A1AAB12" w:rsidR="00CF19C3" w:rsidRDefault="00CF19C3" w:rsidP="004604BE">
                            <w:pPr>
                              <w:pStyle w:val="Boxtext-medium"/>
                              <w:rPr>
                                <w:i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auto"/>
                                <w:sz w:val="24"/>
                              </w:rPr>
                              <w:t>Contact Diggers Hotline to have your yard marked before digging. They will mark the utility lines underground.</w:t>
                            </w:r>
                          </w:p>
                          <w:p w14:paraId="5E6D4499" w14:textId="561F9C4E" w:rsidR="00CF19C3" w:rsidRDefault="00CF19C3" w:rsidP="004604BE">
                            <w:pPr>
                              <w:pStyle w:val="Boxtext-medium"/>
                              <w:rPr>
                                <w:i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auto"/>
                                <w:sz w:val="24"/>
                              </w:rPr>
                              <w:t>Call: 8-1-1 or</w:t>
                            </w:r>
                          </w:p>
                          <w:p w14:paraId="20ED9952" w14:textId="7132059C" w:rsidR="00CF19C3" w:rsidRDefault="00CF19C3" w:rsidP="004604BE">
                            <w:pPr>
                              <w:pStyle w:val="Boxtext-medium"/>
                              <w:rPr>
                                <w:i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auto"/>
                                <w:sz w:val="24"/>
                              </w:rPr>
                              <w:t>800-242-8511</w:t>
                            </w:r>
                          </w:p>
                          <w:p w14:paraId="15BC3B0C" w14:textId="270E321A" w:rsidR="00CF19C3" w:rsidRPr="004604BE" w:rsidRDefault="00CF19C3" w:rsidP="004604BE">
                            <w:pPr>
                              <w:pStyle w:val="Boxtext-medium"/>
                              <w:rPr>
                                <w:i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auto"/>
                                <w:sz w:val="24"/>
                              </w:rPr>
                              <w:t xml:space="preserve">Visit: </w:t>
                            </w:r>
                            <w:r w:rsidRPr="00096708">
                              <w:rPr>
                                <w:i/>
                                <w:color w:val="auto"/>
                                <w:sz w:val="24"/>
                              </w:rPr>
                              <w:t>www.diggershotline.com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39" type="#_x0000_t202" style="position:absolute;margin-left:348pt;margin-top:239.8pt;width:211.65pt;height:298.2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" mv:complextextbox="1" o:allowincell="f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2C6D0F67" w14:textId="456A7EBD" w:rsidR="00CF19C3" w:rsidRPr="004604BE" w:rsidRDefault="00CF19C3" w:rsidP="004604BE">
                      <w:pPr>
                        <w:pStyle w:val="Boxtext-medium"/>
                        <w:jc w:val="left"/>
                        <w:rPr>
                          <w:color w:val="auto"/>
                          <w:sz w:val="24"/>
                        </w:rPr>
                      </w:pPr>
                      <w:r w:rsidRPr="004604BE">
                        <w:rPr>
                          <w:color w:val="auto"/>
                          <w:sz w:val="24"/>
                        </w:rPr>
                        <w:t xml:space="preserve">If you plan on making changes to your outdoor living area or yard, please remember to get approval from the Architectural Control Committee. This includes: decks, major landscaping, adding/removing trees, etc. </w:t>
                      </w:r>
                      <w:r w:rsidRPr="004604BE">
                        <w:rPr>
                          <w:color w:val="auto"/>
                          <w:sz w:val="24"/>
                        </w:rPr>
                        <w:br/>
                      </w:r>
                      <w:r w:rsidRPr="004604BE">
                        <w:rPr>
                          <w:color w:val="auto"/>
                          <w:sz w:val="24"/>
                        </w:rPr>
                        <w:br/>
                      </w:r>
                      <w:proofErr w:type="gramStart"/>
                      <w:r w:rsidRPr="004604BE">
                        <w:rPr>
                          <w:color w:val="auto"/>
                          <w:sz w:val="24"/>
                        </w:rPr>
                        <w:t>Our</w:t>
                      </w:r>
                      <w:proofErr w:type="gramEnd"/>
                      <w:r w:rsidRPr="004604BE">
                        <w:rPr>
                          <w:color w:val="auto"/>
                          <w:sz w:val="24"/>
                        </w:rPr>
                        <w:t xml:space="preserve"> goal is to keep our neighborhood looking beautiful and attractive. </w:t>
                      </w:r>
                    </w:p>
                    <w:p w14:paraId="218CE3F7" w14:textId="77777777" w:rsidR="00CF19C3" w:rsidRPr="004604BE" w:rsidRDefault="00CF19C3" w:rsidP="004604BE">
                      <w:pPr>
                        <w:pStyle w:val="Boxtext-medium"/>
                        <w:jc w:val="left"/>
                        <w:rPr>
                          <w:color w:val="auto"/>
                          <w:sz w:val="24"/>
                        </w:rPr>
                      </w:pPr>
                    </w:p>
                    <w:p w14:paraId="35124343" w14:textId="5902F74F" w:rsidR="00CF19C3" w:rsidRPr="004604BE" w:rsidRDefault="00CF19C3" w:rsidP="004604BE">
                      <w:pPr>
                        <w:pStyle w:val="Boxtext-medium"/>
                        <w:jc w:val="left"/>
                        <w:rPr>
                          <w:color w:val="auto"/>
                          <w:sz w:val="24"/>
                        </w:rPr>
                      </w:pPr>
                      <w:r w:rsidRPr="004604BE">
                        <w:rPr>
                          <w:color w:val="auto"/>
                          <w:sz w:val="24"/>
                        </w:rPr>
                        <w:t xml:space="preserve">Simply </w:t>
                      </w:r>
                      <w:proofErr w:type="gramStart"/>
                      <w:r w:rsidRPr="004604BE">
                        <w:rPr>
                          <w:color w:val="auto"/>
                          <w:sz w:val="24"/>
                        </w:rPr>
                        <w:t>email</w:t>
                      </w:r>
                      <w:proofErr w:type="gramEnd"/>
                      <w:r w:rsidRPr="004604BE">
                        <w:rPr>
                          <w:color w:val="auto"/>
                          <w:sz w:val="24"/>
                        </w:rPr>
                        <w:t xml:space="preserve"> Marcia at: </w:t>
                      </w:r>
                      <w:hyperlink r:id="rId21" w:history="1">
                        <w:r w:rsidRPr="00096708">
                          <w:rPr>
                            <w:rStyle w:val="Hyperlink"/>
                            <w:color w:val="auto"/>
                            <w:sz w:val="24"/>
                          </w:rPr>
                          <w:t>acc@highlandvillagemadison.com</w:t>
                        </w:r>
                      </w:hyperlink>
                      <w:r w:rsidRPr="004604BE">
                        <w:rPr>
                          <w:color w:val="auto"/>
                          <w:sz w:val="24"/>
                        </w:rPr>
                        <w:t xml:space="preserve"> </w:t>
                      </w:r>
                    </w:p>
                    <w:p w14:paraId="79B78100" w14:textId="77777777" w:rsidR="00CF19C3" w:rsidRPr="004604BE" w:rsidRDefault="00CF19C3" w:rsidP="004604BE">
                      <w:pPr>
                        <w:pStyle w:val="Boxtext-medium"/>
                        <w:jc w:val="left"/>
                        <w:rPr>
                          <w:color w:val="auto"/>
                          <w:sz w:val="24"/>
                        </w:rPr>
                      </w:pPr>
                    </w:p>
                    <w:p w14:paraId="0FDCD616" w14:textId="260DD1DA" w:rsidR="00CF19C3" w:rsidRPr="004604BE" w:rsidRDefault="00CF19C3" w:rsidP="004604BE">
                      <w:pPr>
                        <w:pStyle w:val="Boxtext-medium"/>
                        <w:rPr>
                          <w:b/>
                          <w:i/>
                          <w:color w:val="auto"/>
                          <w:sz w:val="24"/>
                          <w:u w:val="single"/>
                        </w:rPr>
                      </w:pPr>
                      <w:r w:rsidRPr="004604BE">
                        <w:rPr>
                          <w:b/>
                          <w:i/>
                          <w:color w:val="auto"/>
                          <w:sz w:val="24"/>
                          <w:u w:val="single"/>
                        </w:rPr>
                        <w:t>Helpful Tip</w:t>
                      </w:r>
                    </w:p>
                    <w:p w14:paraId="7B385316" w14:textId="7A1AAB12" w:rsidR="00CF19C3" w:rsidRDefault="00CF19C3" w:rsidP="004604BE">
                      <w:pPr>
                        <w:pStyle w:val="Boxtext-medium"/>
                        <w:rPr>
                          <w:i/>
                          <w:color w:val="auto"/>
                          <w:sz w:val="24"/>
                        </w:rPr>
                      </w:pPr>
                      <w:r>
                        <w:rPr>
                          <w:i/>
                          <w:color w:val="auto"/>
                          <w:sz w:val="24"/>
                        </w:rPr>
                        <w:t>Contact Diggers Hotline to have your yard marked before digging. They will mark the utility lines underground.</w:t>
                      </w:r>
                    </w:p>
                    <w:p w14:paraId="5E6D4499" w14:textId="561F9C4E" w:rsidR="00CF19C3" w:rsidRDefault="00CF19C3" w:rsidP="004604BE">
                      <w:pPr>
                        <w:pStyle w:val="Boxtext-medium"/>
                        <w:rPr>
                          <w:i/>
                          <w:color w:val="auto"/>
                          <w:sz w:val="24"/>
                        </w:rPr>
                      </w:pPr>
                      <w:r>
                        <w:rPr>
                          <w:i/>
                          <w:color w:val="auto"/>
                          <w:sz w:val="24"/>
                        </w:rPr>
                        <w:t>Call: 8-1-1 or</w:t>
                      </w:r>
                    </w:p>
                    <w:p w14:paraId="20ED9952" w14:textId="7132059C" w:rsidR="00CF19C3" w:rsidRDefault="00CF19C3" w:rsidP="004604BE">
                      <w:pPr>
                        <w:pStyle w:val="Boxtext-medium"/>
                        <w:rPr>
                          <w:i/>
                          <w:color w:val="auto"/>
                          <w:sz w:val="24"/>
                        </w:rPr>
                      </w:pPr>
                      <w:r>
                        <w:rPr>
                          <w:i/>
                          <w:color w:val="auto"/>
                          <w:sz w:val="24"/>
                        </w:rPr>
                        <w:t>800-242-8511</w:t>
                      </w:r>
                    </w:p>
                    <w:p w14:paraId="15BC3B0C" w14:textId="270E321A" w:rsidR="00CF19C3" w:rsidRPr="004604BE" w:rsidRDefault="00CF19C3" w:rsidP="004604BE">
                      <w:pPr>
                        <w:pStyle w:val="Boxtext-medium"/>
                        <w:rPr>
                          <w:i/>
                          <w:color w:val="auto"/>
                          <w:sz w:val="24"/>
                        </w:rPr>
                      </w:pPr>
                      <w:r>
                        <w:rPr>
                          <w:i/>
                          <w:color w:val="auto"/>
                          <w:sz w:val="24"/>
                        </w:rPr>
                        <w:t xml:space="preserve">Visit: </w:t>
                      </w:r>
                      <w:r w:rsidRPr="00096708">
                        <w:rPr>
                          <w:i/>
                          <w:color w:val="auto"/>
                          <w:sz w:val="24"/>
                        </w:rPr>
                        <w:t>www.diggershotline.com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53E15">
        <w:rPr>
          <w:noProof/>
        </w:rPr>
        <mc:AlternateContent>
          <mc:Choice Requires="wpg">
            <w:drawing>
              <wp:anchor distT="0" distB="0" distL="114300" distR="114300" simplePos="0" relativeHeight="251624959" behindDoc="0" locked="0" layoutInCell="1" allowOverlap="1" wp14:anchorId="7371EA83" wp14:editId="7C4F207A">
                <wp:simplePos x="0" y="0"/>
                <wp:positionH relativeFrom="page">
                  <wp:posOffset>457200</wp:posOffset>
                </wp:positionH>
                <wp:positionV relativeFrom="page">
                  <wp:posOffset>7183120</wp:posOffset>
                </wp:positionV>
                <wp:extent cx="6858000" cy="2423160"/>
                <wp:effectExtent l="0" t="0" r="0" b="0"/>
                <wp:wrapTight wrapText="bothSides">
                  <wp:wrapPolygon edited="0">
                    <wp:start x="0" y="0"/>
                    <wp:lineTo x="0" y="21283"/>
                    <wp:lineTo x="21520" y="21283"/>
                    <wp:lineTo x="21520" y="0"/>
                    <wp:lineTo x="0" y="0"/>
                  </wp:wrapPolygon>
                </wp:wrapTight>
                <wp:docPr id="92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423160"/>
                          <a:chOff x="6980" y="10984"/>
                          <a:chExt cx="4053" cy="3780"/>
                        </a:xfrm>
                        <a:solidFill>
                          <a:schemeClr val="bg2">
                            <a:lumMod val="75000"/>
                            <a:alpha val="91000"/>
                          </a:schemeClr>
                        </a:solidFill>
                      </wpg:grpSpPr>
                      <wps:wsp>
                        <wps:cNvPr id="921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980" y="10984"/>
                            <a:ext cx="4053" cy="37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B3C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6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922" name="Rectangle 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119" y="11110"/>
                            <a:ext cx="3776" cy="3528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6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36pt;margin-top:565.6pt;width:540pt;height:190.8pt;z-index:251624959;mso-position-horizontal-relative:page;mso-position-vertical-relative:page" coordorigin="6980,10984" coordsize="4053,37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">
                <v:rect id="Rectangle 45" o:spid="_x0000_s1027" style="position:absolute;left:6980;top:10984;width:4053;height:37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mIa9wAAA&#10;ANwAAAAPAAAAZHJzL2Rvd25yZXYueG1sRI/NqsIwFIT3gu8QjuBOU12IVqOo4MWVUO0DHJrTH2xO&#10;ahM19+3NhQsuh5n5htnsgmnFi3rXWFYwmyYgiAurG64U5LfTZAnCeWSNrWVS8EsOdtvhYIOptm/O&#10;6HX1lYgQdikqqL3vUildUZNBN7UdcfRK2xv0UfaV1D2+I9y0cp4kC2mw4bhQY0fHmor79WkUHA/y&#10;njWXS/fI0NmQ/5SBZKnUeBT2axCegv+G/9tnrWA1n8HfmXgE5PY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mIa9wAAAANwAAAAPAAAAAAAAAAAAAAAAAJcCAABkcnMvZG93bnJl&#10;di54bWxQSwUGAAAAAAQABAD1AAAAhAMAAAAA&#10;" filled="f" stroked="f" strokecolor="#b3cfff" strokeweight="1.5pt">
                  <v:shadow opacity="42597f" mv:blur="38100f" offset="0,2pt"/>
                  <v:textbox inset=",7.2pt,,7.2pt"/>
                </v:rect>
                <v:rect id="Rectangle 46" o:spid="_x0000_s1028" style="position:absolute;left:7119;top:11110;width:3776;height:352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jv95xgAA&#10;ANwAAAAPAAAAZHJzL2Rvd25yZXYueG1sRI9Pa8JAFMTvhX6H5RV6KboxB9HUTWiLgXoo4t96fGSf&#10;SWj2bcyumn77bkHwOMzMb5hZ1ptGXKhztWUFo2EEgriwuuZSwXaTDyYgnEfW2FgmBb/kIEsfH2aY&#10;aHvlFV3WvhQBwi5BBZX3bSKlKyoy6Ia2JQ7e0XYGfZBdKXWH1wA3jYyjaCwN1hwWKmzpo6LiZ302&#10;ChZzyr/e9/qQL75zlqdJ83Ja7pR6furfXkF46v09fGt/agXTOIb/M+EIyPQ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jv95xgAAANwAAAAPAAAAAAAAAAAAAAAAAJcCAABkcnMv&#10;ZG93bnJldi54bWxQSwUGAAAAAAQABAD1AAAAigMAAAAA&#10;" filled="f" strokecolor="white [3212]" strokeweight="1pt">
                  <v:shadow opacity="42597f" mv:blur="38100f" offset="0,2pt"/>
                  <o:lock v:ext="edit" aspectratio="t"/>
                  <v:textbox inset=",7.2pt,,7.2pt"/>
                </v:rect>
                <w10:wrap type="tight" anchorx="page" anchory="page"/>
              </v:group>
            </w:pict>
          </mc:Fallback>
        </mc:AlternateContent>
      </w:r>
      <w:r w:rsidR="004604BE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EC5995E" wp14:editId="5846BFB3">
                <wp:simplePos x="0" y="0"/>
                <wp:positionH relativeFrom="page">
                  <wp:posOffset>4343400</wp:posOffset>
                </wp:positionH>
                <wp:positionV relativeFrom="page">
                  <wp:posOffset>548640</wp:posOffset>
                </wp:positionV>
                <wp:extent cx="2880360" cy="6263640"/>
                <wp:effectExtent l="0" t="0" r="15240" b="35560"/>
                <wp:wrapNone/>
                <wp:docPr id="902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0360" cy="62636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  <a:alpha val="61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26" style="position:absolute;margin-left:342pt;margin-top:43.2pt;width:226.8pt;height:493.2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" fillcolor="#989898 [2414]" strokecolor="black [3213]">
                <v:fill opacity="40092f"/>
                <v:textbox inset=",7.2pt,,7.2pt"/>
                <w10:wrap anchorx="page" anchory="page"/>
              </v:rect>
            </w:pict>
          </mc:Fallback>
        </mc:AlternateContent>
      </w:r>
      <w:r w:rsidR="005471BF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05703A8" wp14:editId="41694E4A">
                <wp:simplePos x="0" y="0"/>
                <wp:positionH relativeFrom="page">
                  <wp:posOffset>457200</wp:posOffset>
                </wp:positionH>
                <wp:positionV relativeFrom="page">
                  <wp:posOffset>6903720</wp:posOffset>
                </wp:positionV>
                <wp:extent cx="6858000" cy="0"/>
                <wp:effectExtent l="12700" t="7620" r="25400" b="30480"/>
                <wp:wrapTight wrapText="bothSides">
                  <wp:wrapPolygon edited="0">
                    <wp:start x="-30" y="-2147483648"/>
                    <wp:lineTo x="0" y="-2147483648"/>
                    <wp:lineTo x="10830" y="-2147483648"/>
                    <wp:lineTo x="10830" y="-2147483648"/>
                    <wp:lineTo x="21570" y="-2147483648"/>
                    <wp:lineTo x="21660" y="-2147483648"/>
                    <wp:lineTo x="-30" y="-2147483648"/>
                  </wp:wrapPolygon>
                </wp:wrapTight>
                <wp:docPr id="31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43.6pt" to="8in,543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" strokecolor="#5870bb [3205]" strokeweight="1pt">
                <v:shadow opacity="42597f" mv:blur="38100f" offset="0,2pt"/>
                <w10:wrap type="tight" anchorx="page" anchory="page"/>
              </v:line>
            </w:pict>
          </mc:Fallback>
        </mc:AlternateContent>
      </w:r>
      <w:r w:rsidR="00B863B5">
        <w:br w:type="page"/>
      </w:r>
      <w:bookmarkStart w:id="1" w:name="_MacBuGuideStaticData_1320V"/>
      <w:r w:rsidR="008C781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F118052" wp14:editId="2DF1BEEF">
                <wp:simplePos x="0" y="0"/>
                <wp:positionH relativeFrom="page">
                  <wp:posOffset>1146810</wp:posOffset>
                </wp:positionH>
                <wp:positionV relativeFrom="page">
                  <wp:posOffset>5785485</wp:posOffset>
                </wp:positionV>
                <wp:extent cx="2599690" cy="1896745"/>
                <wp:effectExtent l="0" t="0" r="0" b="8255"/>
                <wp:wrapThrough wrapText="bothSides">
                  <wp:wrapPolygon edited="0">
                    <wp:start x="211" y="0"/>
                    <wp:lineTo x="211" y="21405"/>
                    <wp:lineTo x="21104" y="21405"/>
                    <wp:lineTo x="21104" y="0"/>
                    <wp:lineTo x="211" y="0"/>
                  </wp:wrapPolygon>
                </wp:wrapThrough>
                <wp:docPr id="22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189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D4076AF" w14:textId="505A97DA" w:rsidR="00CF19C3" w:rsidRDefault="00CF19C3" w:rsidP="00A050F9">
                            <w:pPr>
                              <w:pStyle w:val="BoxText-Left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 w:rsidRPr="00096708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Concerts on the Square</w:t>
                            </w:r>
                          </w:p>
                          <w:p w14:paraId="7C515D91" w14:textId="07F0B627" w:rsidR="00CF19C3" w:rsidRDefault="00CF19C3" w:rsidP="00A050F9">
                            <w:pPr>
                              <w:pStyle w:val="BoxText-Left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When: Wednesdays 7pm from </w:t>
                            </w:r>
                          </w:p>
                          <w:p w14:paraId="2AD87F9E" w14:textId="30772F1A" w:rsidR="00CF19C3" w:rsidRDefault="00CF19C3" w:rsidP="00A050F9">
                            <w:pPr>
                              <w:pStyle w:val="BoxText-Left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             June 25</w:t>
                            </w:r>
                            <w:r w:rsidRPr="00096708">
                              <w:rPr>
                                <w:rFonts w:ascii="Arial Rounded MT Bold" w:hAnsi="Arial Rounded MT Bold"/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 to July 30</w:t>
                            </w:r>
                            <w:r w:rsidRPr="00096708">
                              <w:rPr>
                                <w:rFonts w:ascii="Arial Rounded MT Bold" w:hAnsi="Arial Rounded MT Bold"/>
                                <w:sz w:val="24"/>
                                <w:vertAlign w:val="superscript"/>
                              </w:rPr>
                              <w:t>th</w:t>
                            </w:r>
                          </w:p>
                          <w:p w14:paraId="3888B39C" w14:textId="341093E2" w:rsidR="00CF19C3" w:rsidRDefault="00CF19C3" w:rsidP="00A050F9">
                            <w:pPr>
                              <w:pStyle w:val="BoxText-Left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Where: King St. corner of the </w:t>
                            </w:r>
                          </w:p>
                          <w:p w14:paraId="6F5F3F69" w14:textId="7B061EF0" w:rsidR="00CF19C3" w:rsidRDefault="00CF19C3" w:rsidP="00A050F9">
                            <w:pPr>
                              <w:pStyle w:val="BoxText-Left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               Capitol Square</w:t>
                            </w:r>
                          </w:p>
                          <w:p w14:paraId="4CB3C966" w14:textId="77777777" w:rsidR="00CF19C3" w:rsidRPr="00096708" w:rsidRDefault="00CF19C3" w:rsidP="00A050F9">
                            <w:pPr>
                              <w:pStyle w:val="BoxText-Left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040" type="#_x0000_t202" style="position:absolute;margin-left:90.3pt;margin-top:455.55pt;width:204.7pt;height:149.3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" mv:complextextbox="1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2D4076AF" w14:textId="505A97DA" w:rsidR="00CF19C3" w:rsidRDefault="00CF19C3" w:rsidP="00A050F9">
                      <w:pPr>
                        <w:pStyle w:val="BoxText-Left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 w:rsidRPr="00096708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Concerts on the Square</w:t>
                      </w:r>
                    </w:p>
                    <w:p w14:paraId="7C515D91" w14:textId="07F0B627" w:rsidR="00CF19C3" w:rsidRDefault="00CF19C3" w:rsidP="00A050F9">
                      <w:pPr>
                        <w:pStyle w:val="BoxText-Left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 xml:space="preserve">When: Wednesdays 7pm from </w:t>
                      </w:r>
                    </w:p>
                    <w:p w14:paraId="2AD87F9E" w14:textId="30772F1A" w:rsidR="00CF19C3" w:rsidRDefault="00CF19C3" w:rsidP="00A050F9">
                      <w:pPr>
                        <w:pStyle w:val="BoxText-Left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 xml:space="preserve">             June 25</w:t>
                      </w:r>
                      <w:r w:rsidRPr="00096708">
                        <w:rPr>
                          <w:rFonts w:ascii="Arial Rounded MT Bold" w:hAnsi="Arial Rounded MT Bold"/>
                          <w:sz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 Rounded MT Bold" w:hAnsi="Arial Rounded MT Bold"/>
                          <w:sz w:val="24"/>
                        </w:rPr>
                        <w:t xml:space="preserve"> to July 30</w:t>
                      </w:r>
                      <w:r w:rsidRPr="00096708">
                        <w:rPr>
                          <w:rFonts w:ascii="Arial Rounded MT Bold" w:hAnsi="Arial Rounded MT Bold"/>
                          <w:sz w:val="24"/>
                          <w:vertAlign w:val="superscript"/>
                        </w:rPr>
                        <w:t>th</w:t>
                      </w:r>
                    </w:p>
                    <w:p w14:paraId="3888B39C" w14:textId="341093E2" w:rsidR="00CF19C3" w:rsidRDefault="00CF19C3" w:rsidP="00A050F9">
                      <w:pPr>
                        <w:pStyle w:val="BoxText-Left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 xml:space="preserve">Where: King St. corner of the </w:t>
                      </w:r>
                    </w:p>
                    <w:p w14:paraId="6F5F3F69" w14:textId="7B061EF0" w:rsidR="00CF19C3" w:rsidRDefault="00CF19C3" w:rsidP="00A050F9">
                      <w:pPr>
                        <w:pStyle w:val="BoxText-Left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 xml:space="preserve">               Capitol Square</w:t>
                      </w:r>
                    </w:p>
                    <w:p w14:paraId="4CB3C966" w14:textId="77777777" w:rsidR="00CF19C3" w:rsidRPr="00096708" w:rsidRDefault="00CF19C3" w:rsidP="00A050F9">
                      <w:pPr>
                        <w:pStyle w:val="BoxText-Left"/>
                        <w:rPr>
                          <w:rFonts w:ascii="Arial Rounded MT Bold" w:hAnsi="Arial Rounded MT Bold"/>
                          <w:sz w:val="24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24A59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7D916E0" wp14:editId="1421E4AA">
                <wp:simplePos x="0" y="0"/>
                <wp:positionH relativeFrom="page">
                  <wp:posOffset>1159510</wp:posOffset>
                </wp:positionH>
                <wp:positionV relativeFrom="page">
                  <wp:posOffset>7828280</wp:posOffset>
                </wp:positionV>
                <wp:extent cx="2157730" cy="1300480"/>
                <wp:effectExtent l="0" t="0" r="0" b="20320"/>
                <wp:wrapThrough wrapText="bothSides">
                  <wp:wrapPolygon edited="0">
                    <wp:start x="254" y="0"/>
                    <wp:lineTo x="254" y="21516"/>
                    <wp:lineTo x="21104" y="21516"/>
                    <wp:lineTo x="21104" y="0"/>
                    <wp:lineTo x="254" y="0"/>
                  </wp:wrapPolygon>
                </wp:wrapThrough>
                <wp:docPr id="25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130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E348251" w14:textId="6720C970" w:rsidR="00CF19C3" w:rsidRDefault="00CF19C3" w:rsidP="00A050F9">
                            <w:pPr>
                              <w:pStyle w:val="BoxText-Left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Taste of Madison</w:t>
                            </w:r>
                          </w:p>
                          <w:p w14:paraId="45D713D6" w14:textId="78C687D8" w:rsidR="00CF19C3" w:rsidRDefault="00CF19C3" w:rsidP="00A050F9">
                            <w:pPr>
                              <w:pStyle w:val="BoxText-Left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When: August 30-31 </w:t>
                            </w:r>
                          </w:p>
                          <w:p w14:paraId="02AE6E35" w14:textId="5534F354" w:rsidR="00CF19C3" w:rsidRDefault="00CF19C3" w:rsidP="00A050F9">
                            <w:pPr>
                              <w:pStyle w:val="BoxText-Left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Where: Capitol Square</w:t>
                            </w:r>
                          </w:p>
                          <w:p w14:paraId="73566A32" w14:textId="76FA3B92" w:rsidR="00CF19C3" w:rsidRPr="00096708" w:rsidRDefault="00CF19C3" w:rsidP="00A050F9">
                            <w:pPr>
                              <w:pStyle w:val="BoxText-Left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www.tasteofmadison.com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041" type="#_x0000_t202" style="position:absolute;margin-left:91.3pt;margin-top:616.4pt;width:169.9pt;height:102.4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" mv:complextextbox="1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6E348251" w14:textId="6720C970" w:rsidR="00CF19C3" w:rsidRDefault="00CF19C3" w:rsidP="00A050F9">
                      <w:pPr>
                        <w:pStyle w:val="BoxText-Left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Taste of Madison</w:t>
                      </w:r>
                    </w:p>
                    <w:p w14:paraId="45D713D6" w14:textId="78C687D8" w:rsidR="00CF19C3" w:rsidRDefault="00CF19C3" w:rsidP="00A050F9">
                      <w:pPr>
                        <w:pStyle w:val="BoxText-Left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 xml:space="preserve">When: August 30-31 </w:t>
                      </w:r>
                    </w:p>
                    <w:p w14:paraId="02AE6E35" w14:textId="5534F354" w:rsidR="00CF19C3" w:rsidRDefault="00CF19C3" w:rsidP="00A050F9">
                      <w:pPr>
                        <w:pStyle w:val="BoxText-Left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>Where: Capitol Square</w:t>
                      </w:r>
                    </w:p>
                    <w:p w14:paraId="73566A32" w14:textId="76FA3B92" w:rsidR="00CF19C3" w:rsidRPr="00096708" w:rsidRDefault="00CF19C3" w:rsidP="00A050F9">
                      <w:pPr>
                        <w:pStyle w:val="BoxText-Left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>www.tasteofmadison.com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24A59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9DC4A7C" wp14:editId="5E475F1B">
                <wp:simplePos x="0" y="0"/>
                <wp:positionH relativeFrom="page">
                  <wp:posOffset>775335</wp:posOffset>
                </wp:positionH>
                <wp:positionV relativeFrom="page">
                  <wp:posOffset>8047990</wp:posOffset>
                </wp:positionV>
                <wp:extent cx="328930" cy="328930"/>
                <wp:effectExtent l="0" t="0" r="1270" b="1270"/>
                <wp:wrapThrough wrapText="bothSides">
                  <wp:wrapPolygon edited="0">
                    <wp:start x="1668" y="0"/>
                    <wp:lineTo x="0" y="1668"/>
                    <wp:lineTo x="0" y="16680"/>
                    <wp:lineTo x="1668" y="20015"/>
                    <wp:lineTo x="18347" y="20015"/>
                    <wp:lineTo x="20015" y="16680"/>
                    <wp:lineTo x="20015" y="1668"/>
                    <wp:lineTo x="18347" y="0"/>
                    <wp:lineTo x="1668" y="0"/>
                  </wp:wrapPolygon>
                </wp:wrapThrough>
                <wp:docPr id="26" name="Oval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32893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ECEB6D" w14:textId="77777777" w:rsidR="00CF19C3" w:rsidRPr="009E2A28" w:rsidRDefault="00CF19C3" w:rsidP="00A050F9">
                            <w:pPr>
                              <w:spacing w:line="300" w:lineRule="exact"/>
                              <w:ind w:left="43"/>
                              <w:jc w:val="center"/>
                              <w:rPr>
                                <w:rFonts w:asciiTheme="majorHAnsi" w:hAnsiTheme="majorHAnsi"/>
                                <w:b/>
                                <w:color w:val="5870BB" w:themeColor="accent2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5870BB" w:themeColor="accent2"/>
                                <w:sz w:val="28"/>
                              </w:rPr>
                              <w:t>3</w:t>
                            </w:r>
                            <w:r w:rsidRPr="009E2A28">
                              <w:rPr>
                                <w:rFonts w:asciiTheme="majorHAnsi" w:hAnsiTheme="majorHAnsi"/>
                                <w:b/>
                                <w:color w:val="5870BB" w:themeColor="accent2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8" o:spid="_x0000_s1042" style="position:absolute;margin-left:61.05pt;margin-top:633.7pt;width:25.9pt;height:25.9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" fillcolor="white [3212]" stroked="f" strokecolor="#4a7ebb" strokeweight="1.5pt">
                <v:shadow opacity="22938f" mv:blur="38100f" offset="0,2pt"/>
                <v:textbox inset="0,0,0,0">
                  <w:txbxContent>
                    <w:p w14:paraId="68ECEB6D" w14:textId="77777777" w:rsidR="00CF19C3" w:rsidRPr="009E2A28" w:rsidRDefault="00CF19C3" w:rsidP="00A050F9">
                      <w:pPr>
                        <w:spacing w:line="300" w:lineRule="exact"/>
                        <w:ind w:left="43"/>
                        <w:jc w:val="center"/>
                        <w:rPr>
                          <w:rFonts w:asciiTheme="majorHAnsi" w:hAnsiTheme="majorHAnsi"/>
                          <w:b/>
                          <w:color w:val="5870BB" w:themeColor="accent2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5870BB" w:themeColor="accent2"/>
                          <w:sz w:val="28"/>
                        </w:rPr>
                        <w:t>3</w:t>
                      </w:r>
                      <w:r w:rsidRPr="009E2A28">
                        <w:rPr>
                          <w:rFonts w:asciiTheme="majorHAnsi" w:hAnsiTheme="majorHAnsi"/>
                          <w:b/>
                          <w:color w:val="5870BB" w:themeColor="accent2"/>
                          <w:sz w:val="2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324A59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ED8A79C" wp14:editId="0FC6F23A">
                <wp:simplePos x="0" y="0"/>
                <wp:positionH relativeFrom="page">
                  <wp:posOffset>762635</wp:posOffset>
                </wp:positionH>
                <wp:positionV relativeFrom="page">
                  <wp:posOffset>5998210</wp:posOffset>
                </wp:positionV>
                <wp:extent cx="328930" cy="328930"/>
                <wp:effectExtent l="0" t="0" r="1270" b="1270"/>
                <wp:wrapThrough wrapText="bothSides">
                  <wp:wrapPolygon edited="0">
                    <wp:start x="1668" y="0"/>
                    <wp:lineTo x="0" y="1668"/>
                    <wp:lineTo x="0" y="16680"/>
                    <wp:lineTo x="1668" y="20015"/>
                    <wp:lineTo x="18347" y="20015"/>
                    <wp:lineTo x="20015" y="16680"/>
                    <wp:lineTo x="20015" y="1668"/>
                    <wp:lineTo x="18347" y="0"/>
                    <wp:lineTo x="1668" y="0"/>
                  </wp:wrapPolygon>
                </wp:wrapThrough>
                <wp:docPr id="21" name="Oval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32893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5A950A" w14:textId="77777777" w:rsidR="00CF19C3" w:rsidRPr="009E2A28" w:rsidRDefault="00CF19C3" w:rsidP="00A050F9">
                            <w:pPr>
                              <w:spacing w:line="300" w:lineRule="exact"/>
                              <w:ind w:left="43"/>
                              <w:jc w:val="center"/>
                              <w:rPr>
                                <w:rFonts w:asciiTheme="majorHAnsi" w:hAnsiTheme="majorHAnsi"/>
                                <w:b/>
                                <w:color w:val="5870BB" w:themeColor="accent2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5870BB" w:themeColor="accent2"/>
                                <w:sz w:val="28"/>
                              </w:rPr>
                              <w:t>2</w:t>
                            </w:r>
                            <w:r w:rsidRPr="009E2A28">
                              <w:rPr>
                                <w:rFonts w:asciiTheme="majorHAnsi" w:hAnsiTheme="majorHAnsi"/>
                                <w:b/>
                                <w:color w:val="5870BB" w:themeColor="accent2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7" o:spid="_x0000_s1043" style="position:absolute;margin-left:60.05pt;margin-top:472.3pt;width:25.9pt;height:25.9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" fillcolor="white [3212]" stroked="f" strokecolor="#4a7ebb" strokeweight="1.5pt">
                <v:shadow opacity="22938f" mv:blur="38100f" offset="0,2pt"/>
                <v:textbox inset="0,0,0,0">
                  <w:txbxContent>
                    <w:p w14:paraId="695A950A" w14:textId="77777777" w:rsidR="00CF19C3" w:rsidRPr="009E2A28" w:rsidRDefault="00CF19C3" w:rsidP="00A050F9">
                      <w:pPr>
                        <w:spacing w:line="300" w:lineRule="exact"/>
                        <w:ind w:left="43"/>
                        <w:jc w:val="center"/>
                        <w:rPr>
                          <w:rFonts w:asciiTheme="majorHAnsi" w:hAnsiTheme="majorHAnsi"/>
                          <w:b/>
                          <w:color w:val="5870BB" w:themeColor="accent2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5870BB" w:themeColor="accent2"/>
                          <w:sz w:val="28"/>
                        </w:rPr>
                        <w:t>2</w:t>
                      </w:r>
                      <w:r w:rsidRPr="009E2A28">
                        <w:rPr>
                          <w:rFonts w:asciiTheme="majorHAnsi" w:hAnsiTheme="majorHAnsi"/>
                          <w:b/>
                          <w:color w:val="5870BB" w:themeColor="accent2"/>
                          <w:sz w:val="2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324A59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9502009" wp14:editId="655883D8">
                <wp:simplePos x="0" y="0"/>
                <wp:positionH relativeFrom="page">
                  <wp:posOffset>1134110</wp:posOffset>
                </wp:positionH>
                <wp:positionV relativeFrom="page">
                  <wp:posOffset>4224020</wp:posOffset>
                </wp:positionV>
                <wp:extent cx="2371090" cy="1287780"/>
                <wp:effectExtent l="0" t="0" r="0" b="7620"/>
                <wp:wrapThrough wrapText="bothSides">
                  <wp:wrapPolygon edited="0">
                    <wp:start x="231" y="0"/>
                    <wp:lineTo x="231" y="21302"/>
                    <wp:lineTo x="21056" y="21302"/>
                    <wp:lineTo x="21056" y="0"/>
                    <wp:lineTo x="231" y="0"/>
                  </wp:wrapPolygon>
                </wp:wrapThrough>
                <wp:docPr id="24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90" cy="128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8C82850" w14:textId="77777777" w:rsidR="00CF19C3" w:rsidRPr="00096708" w:rsidRDefault="00CF19C3" w:rsidP="00A050F9">
                            <w:pPr>
                              <w:pStyle w:val="BoxText-Left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 w:rsidRPr="00096708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Brat Fest</w:t>
                            </w:r>
                          </w:p>
                          <w:p w14:paraId="76370C0B" w14:textId="07941F7B" w:rsidR="00CF19C3" w:rsidRPr="00E21A3E" w:rsidRDefault="00CF19C3" w:rsidP="00A050F9">
                            <w:pPr>
                              <w:pStyle w:val="BoxText-Left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 w:rsidRPr="00E21A3E">
                              <w:rPr>
                                <w:rFonts w:ascii="Arial Rounded MT Bold" w:hAnsi="Arial Rounded MT Bold"/>
                                <w:sz w:val="24"/>
                              </w:rPr>
                              <w:t>When: May 22-26</w:t>
                            </w:r>
                          </w:p>
                          <w:p w14:paraId="6F68B191" w14:textId="528F9663" w:rsidR="00CF19C3" w:rsidRPr="00E21A3E" w:rsidRDefault="00CF19C3" w:rsidP="00A050F9">
                            <w:pPr>
                              <w:pStyle w:val="BoxText-Left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 w:rsidRPr="00E21A3E"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Where: </w:t>
                            </w:r>
                            <w:proofErr w:type="spellStart"/>
                            <w:r w:rsidRPr="00E21A3E">
                              <w:rPr>
                                <w:rFonts w:ascii="Arial Rounded MT Bold" w:hAnsi="Arial Rounded MT Bold"/>
                                <w:sz w:val="24"/>
                              </w:rPr>
                              <w:t>Allient</w:t>
                            </w:r>
                            <w:proofErr w:type="spellEnd"/>
                            <w:r w:rsidRPr="00E21A3E"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 Energy Center</w:t>
                            </w:r>
                          </w:p>
                          <w:p w14:paraId="016D20CA" w14:textId="698925DC" w:rsidR="00CF19C3" w:rsidRPr="00E21A3E" w:rsidRDefault="00CF19C3" w:rsidP="00A050F9">
                            <w:pPr>
                              <w:pStyle w:val="BoxText-Left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 w:rsidRPr="00E21A3E">
                              <w:rPr>
                                <w:rFonts w:ascii="Arial Rounded MT Bold" w:hAnsi="Arial Rounded MT Bold"/>
                                <w:sz w:val="24"/>
                              </w:rPr>
                              <w:t>www.brafest.com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44" type="#_x0000_t202" style="position:absolute;margin-left:89.3pt;margin-top:332.6pt;width:186.7pt;height:101.4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" mv:complextextbox="1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68C82850" w14:textId="77777777" w:rsidR="00CF19C3" w:rsidRPr="00096708" w:rsidRDefault="00CF19C3" w:rsidP="00A050F9">
                      <w:pPr>
                        <w:pStyle w:val="BoxText-Left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 w:rsidRPr="00096708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Brat Fest</w:t>
                      </w:r>
                    </w:p>
                    <w:p w14:paraId="76370C0B" w14:textId="07941F7B" w:rsidR="00CF19C3" w:rsidRPr="00E21A3E" w:rsidRDefault="00CF19C3" w:rsidP="00A050F9">
                      <w:pPr>
                        <w:pStyle w:val="BoxText-Left"/>
                        <w:rPr>
                          <w:rFonts w:ascii="Arial Rounded MT Bold" w:hAnsi="Arial Rounded MT Bold"/>
                          <w:sz w:val="24"/>
                        </w:rPr>
                      </w:pPr>
                      <w:r w:rsidRPr="00E21A3E">
                        <w:rPr>
                          <w:rFonts w:ascii="Arial Rounded MT Bold" w:hAnsi="Arial Rounded MT Bold"/>
                          <w:sz w:val="24"/>
                        </w:rPr>
                        <w:t>When: May 22-26</w:t>
                      </w:r>
                    </w:p>
                    <w:p w14:paraId="6F68B191" w14:textId="528F9663" w:rsidR="00CF19C3" w:rsidRPr="00E21A3E" w:rsidRDefault="00CF19C3" w:rsidP="00A050F9">
                      <w:pPr>
                        <w:pStyle w:val="BoxText-Left"/>
                        <w:rPr>
                          <w:rFonts w:ascii="Arial Rounded MT Bold" w:hAnsi="Arial Rounded MT Bold"/>
                          <w:sz w:val="24"/>
                        </w:rPr>
                      </w:pPr>
                      <w:r w:rsidRPr="00E21A3E">
                        <w:rPr>
                          <w:rFonts w:ascii="Arial Rounded MT Bold" w:hAnsi="Arial Rounded MT Bold"/>
                          <w:sz w:val="24"/>
                        </w:rPr>
                        <w:t xml:space="preserve">Where: </w:t>
                      </w:r>
                      <w:proofErr w:type="spellStart"/>
                      <w:r w:rsidRPr="00E21A3E">
                        <w:rPr>
                          <w:rFonts w:ascii="Arial Rounded MT Bold" w:hAnsi="Arial Rounded MT Bold"/>
                          <w:sz w:val="24"/>
                        </w:rPr>
                        <w:t>Allient</w:t>
                      </w:r>
                      <w:proofErr w:type="spellEnd"/>
                      <w:r w:rsidRPr="00E21A3E">
                        <w:rPr>
                          <w:rFonts w:ascii="Arial Rounded MT Bold" w:hAnsi="Arial Rounded MT Bold"/>
                          <w:sz w:val="24"/>
                        </w:rPr>
                        <w:t xml:space="preserve"> Energy Center</w:t>
                      </w:r>
                    </w:p>
                    <w:p w14:paraId="016D20CA" w14:textId="698925DC" w:rsidR="00CF19C3" w:rsidRPr="00E21A3E" w:rsidRDefault="00CF19C3" w:rsidP="00A050F9">
                      <w:pPr>
                        <w:pStyle w:val="BoxText-Left"/>
                        <w:rPr>
                          <w:rFonts w:ascii="Arial Rounded MT Bold" w:hAnsi="Arial Rounded MT Bold"/>
                          <w:sz w:val="24"/>
                        </w:rPr>
                      </w:pPr>
                      <w:r w:rsidRPr="00E21A3E">
                        <w:rPr>
                          <w:rFonts w:ascii="Arial Rounded MT Bold" w:hAnsi="Arial Rounded MT Bold"/>
                          <w:sz w:val="24"/>
                        </w:rPr>
                        <w:t>www.brafest.com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24A59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23ACC03" wp14:editId="2541B8BA">
                <wp:simplePos x="0" y="0"/>
                <wp:positionH relativeFrom="page">
                  <wp:posOffset>749935</wp:posOffset>
                </wp:positionH>
                <wp:positionV relativeFrom="page">
                  <wp:posOffset>4441825</wp:posOffset>
                </wp:positionV>
                <wp:extent cx="328930" cy="328930"/>
                <wp:effectExtent l="0" t="0" r="1270" b="1270"/>
                <wp:wrapThrough wrapText="bothSides">
                  <wp:wrapPolygon edited="0">
                    <wp:start x="1668" y="0"/>
                    <wp:lineTo x="0" y="1668"/>
                    <wp:lineTo x="0" y="16680"/>
                    <wp:lineTo x="1668" y="20015"/>
                    <wp:lineTo x="18347" y="20015"/>
                    <wp:lineTo x="20015" y="16680"/>
                    <wp:lineTo x="20015" y="1668"/>
                    <wp:lineTo x="18347" y="0"/>
                    <wp:lineTo x="1668" y="0"/>
                  </wp:wrapPolygon>
                </wp:wrapThrough>
                <wp:docPr id="23" name="Oval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32893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E8673A" w14:textId="77777777" w:rsidR="00CF19C3" w:rsidRPr="009E2A28" w:rsidRDefault="00CF19C3" w:rsidP="00A050F9">
                            <w:pPr>
                              <w:spacing w:line="300" w:lineRule="exact"/>
                              <w:ind w:left="43"/>
                              <w:jc w:val="center"/>
                              <w:rPr>
                                <w:rFonts w:asciiTheme="majorHAnsi" w:hAnsiTheme="majorHAnsi"/>
                                <w:b/>
                                <w:color w:val="5870BB" w:themeColor="accent2"/>
                                <w:sz w:val="28"/>
                              </w:rPr>
                            </w:pPr>
                            <w:r w:rsidRPr="009E2A28">
                              <w:rPr>
                                <w:rFonts w:asciiTheme="majorHAnsi" w:hAnsiTheme="majorHAnsi"/>
                                <w:b/>
                                <w:color w:val="5870BB" w:themeColor="accent2"/>
                                <w:sz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6" o:spid="_x0000_s1045" style="position:absolute;margin-left:59.05pt;margin-top:349.75pt;width:25.9pt;height:25.9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" fillcolor="white [3212]" stroked="f" strokecolor="#4a7ebb" strokeweight="1.5pt">
                <v:shadow opacity="22938f" mv:blur="38100f" offset="0,2pt"/>
                <v:textbox inset="0,0,0,0">
                  <w:txbxContent>
                    <w:p w14:paraId="05E8673A" w14:textId="77777777" w:rsidR="00CF19C3" w:rsidRPr="009E2A28" w:rsidRDefault="00CF19C3" w:rsidP="00A050F9">
                      <w:pPr>
                        <w:spacing w:line="300" w:lineRule="exact"/>
                        <w:ind w:left="43"/>
                        <w:jc w:val="center"/>
                        <w:rPr>
                          <w:rFonts w:asciiTheme="majorHAnsi" w:hAnsiTheme="majorHAnsi"/>
                          <w:b/>
                          <w:color w:val="5870BB" w:themeColor="accent2"/>
                          <w:sz w:val="28"/>
                        </w:rPr>
                      </w:pPr>
                      <w:r w:rsidRPr="009E2A28">
                        <w:rPr>
                          <w:rFonts w:asciiTheme="majorHAnsi" w:hAnsiTheme="majorHAnsi"/>
                          <w:b/>
                          <w:color w:val="5870BB" w:themeColor="accent2"/>
                          <w:sz w:val="28"/>
                        </w:rPr>
                        <w:t>1.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E21A3E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13C63B0" wp14:editId="0325F4F4">
                <wp:simplePos x="0" y="0"/>
                <wp:positionH relativeFrom="page">
                  <wp:posOffset>640080</wp:posOffset>
                </wp:positionH>
                <wp:positionV relativeFrom="page">
                  <wp:posOffset>3347085</wp:posOffset>
                </wp:positionV>
                <wp:extent cx="3017520" cy="920115"/>
                <wp:effectExtent l="0" t="0" r="0" b="19685"/>
                <wp:wrapThrough wrapText="bothSides">
                  <wp:wrapPolygon edited="0">
                    <wp:start x="182" y="0"/>
                    <wp:lineTo x="182" y="21466"/>
                    <wp:lineTo x="21273" y="21466"/>
                    <wp:lineTo x="21273" y="0"/>
                    <wp:lineTo x="182" y="0"/>
                  </wp:wrapPolygon>
                </wp:wrapThrough>
                <wp:docPr id="1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920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DAED2F0" w14:textId="31A5D4D9" w:rsidR="00CF19C3" w:rsidRPr="00E21A3E" w:rsidRDefault="00CF19C3" w:rsidP="00E21A3E">
                            <w:pPr>
                              <w:pStyle w:val="Boxheading-medium"/>
                              <w:jc w:val="center"/>
                            </w:pPr>
                            <w:r w:rsidRPr="00E21A3E">
                              <w:t>Upcoming Area Events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046" type="#_x0000_t202" style="position:absolute;margin-left:50.4pt;margin-top:263.55pt;width:237.6pt;height:72.4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1DAED2F0" w14:textId="31A5D4D9" w:rsidR="00CF19C3" w:rsidRPr="00E21A3E" w:rsidRDefault="00CF19C3" w:rsidP="00E21A3E">
                      <w:pPr>
                        <w:pStyle w:val="Boxheading-medium"/>
                        <w:jc w:val="center"/>
                      </w:pPr>
                      <w:r w:rsidRPr="00E21A3E">
                        <w:t>Upcoming Area Events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65A10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62CF0BF" wp14:editId="5127CAA6">
                <wp:simplePos x="0" y="0"/>
                <wp:positionH relativeFrom="page">
                  <wp:posOffset>4013200</wp:posOffset>
                </wp:positionH>
                <wp:positionV relativeFrom="page">
                  <wp:posOffset>1244600</wp:posOffset>
                </wp:positionV>
                <wp:extent cx="3199130" cy="2197100"/>
                <wp:effectExtent l="0" t="0" r="0" b="12700"/>
                <wp:wrapThrough wrapText="bothSides">
                  <wp:wrapPolygon edited="0">
                    <wp:start x="171" y="0"/>
                    <wp:lineTo x="171" y="21475"/>
                    <wp:lineTo x="21266" y="21475"/>
                    <wp:lineTo x="21266" y="0"/>
                    <wp:lineTo x="171" y="0"/>
                  </wp:wrapPolygon>
                </wp:wrapThrough>
                <wp:docPr id="923" name="Text Box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9130" cy="219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ED796BE" w14:textId="77777777" w:rsidR="00CF19C3" w:rsidRPr="00B65A10" w:rsidRDefault="00CF19C3" w:rsidP="00B65A10">
                            <w:pPr>
                              <w:pStyle w:val="BodyText"/>
                              <w:spacing w:line="240" w:lineRule="auto"/>
                              <w:rPr>
                                <w:color w:val="auto"/>
                                <w:sz w:val="24"/>
                              </w:rPr>
                            </w:pPr>
                            <w:r w:rsidRPr="00B65A10">
                              <w:rPr>
                                <w:color w:val="auto"/>
                                <w:sz w:val="24"/>
                              </w:rPr>
                              <w:t>A 3,000 square feet splash park will be completed August 2014. The attraction will feature interactive water spray toys and fountains for children of all ages.</w:t>
                            </w:r>
                          </w:p>
                          <w:p w14:paraId="7FBEA6C0" w14:textId="77777777" w:rsidR="00CF19C3" w:rsidRPr="00B65A10" w:rsidRDefault="00CF19C3" w:rsidP="00B65A10">
                            <w:pPr>
                              <w:pStyle w:val="BodyText"/>
                              <w:spacing w:line="240" w:lineRule="auto"/>
                              <w:rPr>
                                <w:color w:val="auto"/>
                                <w:sz w:val="24"/>
                              </w:rPr>
                            </w:pPr>
                            <w:r w:rsidRPr="00B65A10">
                              <w:rPr>
                                <w:color w:val="auto"/>
                                <w:sz w:val="24"/>
                              </w:rPr>
                              <w:t>The splash park is a free public facility that will be available during the summer months. This feature will be using water-conserving equipment.</w:t>
                            </w:r>
                          </w:p>
                          <w:p w14:paraId="501008A3" w14:textId="1D1CFD99" w:rsidR="00CF19C3" w:rsidRDefault="00CF19C3" w:rsidP="00B65A10">
                            <w:pPr>
                              <w:pStyle w:val="BodyText"/>
                            </w:pPr>
                            <w:r>
                              <w:rPr>
                                <w:color w:val="auto"/>
                                <w:sz w:val="24"/>
                              </w:rPr>
                              <w:t>F</w:t>
                            </w:r>
                            <w:r w:rsidRPr="00B65A10">
                              <w:rPr>
                                <w:color w:val="auto"/>
                                <w:sz w:val="24"/>
                              </w:rPr>
                              <w:t>or more information</w:t>
                            </w:r>
                            <w:r>
                              <w:rPr>
                                <w:color w:val="auto"/>
                                <w:sz w:val="24"/>
                              </w:rPr>
                              <w:t xml:space="preserve"> visit: </w:t>
                            </w:r>
                            <w:r w:rsidRPr="00096708">
                              <w:rPr>
                                <w:color w:val="auto"/>
                                <w:sz w:val="24"/>
                              </w:rPr>
                              <w:t>www.cityofmadison.com/parks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3" o:spid="_x0000_s1047" type="#_x0000_t202" style="position:absolute;margin-left:316pt;margin-top:98pt;width:251.9pt;height:173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" mv:complextextbox="1" filled="f" stroked="f">
                <v:textbox>
                  <w:txbxContent>
                    <w:p w14:paraId="0ED796BE" w14:textId="77777777" w:rsidR="00CF19C3" w:rsidRPr="00B65A10" w:rsidRDefault="00CF19C3" w:rsidP="00B65A10">
                      <w:pPr>
                        <w:pStyle w:val="BodyText"/>
                        <w:spacing w:line="240" w:lineRule="auto"/>
                        <w:rPr>
                          <w:color w:val="auto"/>
                          <w:sz w:val="24"/>
                        </w:rPr>
                      </w:pPr>
                      <w:r w:rsidRPr="00B65A10">
                        <w:rPr>
                          <w:color w:val="auto"/>
                          <w:sz w:val="24"/>
                        </w:rPr>
                        <w:t>A 3,000 square feet splash park will be completed August 2014. The attraction will feature interactive water spray toys and fountains for children of all ages.</w:t>
                      </w:r>
                    </w:p>
                    <w:p w14:paraId="7FBEA6C0" w14:textId="77777777" w:rsidR="00CF19C3" w:rsidRPr="00B65A10" w:rsidRDefault="00CF19C3" w:rsidP="00B65A10">
                      <w:pPr>
                        <w:pStyle w:val="BodyText"/>
                        <w:spacing w:line="240" w:lineRule="auto"/>
                        <w:rPr>
                          <w:color w:val="auto"/>
                          <w:sz w:val="24"/>
                        </w:rPr>
                      </w:pPr>
                      <w:r w:rsidRPr="00B65A10">
                        <w:rPr>
                          <w:color w:val="auto"/>
                          <w:sz w:val="24"/>
                        </w:rPr>
                        <w:t>The splash park is a free public facility that will be available during the summer months. This feature will be using water-conserving equipment.</w:t>
                      </w:r>
                    </w:p>
                    <w:p w14:paraId="501008A3" w14:textId="1D1CFD99" w:rsidR="00CF19C3" w:rsidRDefault="00CF19C3" w:rsidP="00B65A10">
                      <w:pPr>
                        <w:pStyle w:val="BodyText"/>
                      </w:pPr>
                      <w:r>
                        <w:rPr>
                          <w:color w:val="auto"/>
                          <w:sz w:val="24"/>
                        </w:rPr>
                        <w:t>F</w:t>
                      </w:r>
                      <w:r w:rsidRPr="00B65A10">
                        <w:rPr>
                          <w:color w:val="auto"/>
                          <w:sz w:val="24"/>
                        </w:rPr>
                        <w:t>or more information</w:t>
                      </w:r>
                      <w:r>
                        <w:rPr>
                          <w:color w:val="auto"/>
                          <w:sz w:val="24"/>
                        </w:rPr>
                        <w:t xml:space="preserve"> visit: </w:t>
                      </w:r>
                      <w:r w:rsidRPr="00096708">
                        <w:rPr>
                          <w:color w:val="auto"/>
                          <w:sz w:val="24"/>
                        </w:rPr>
                        <w:t>www.cityofmadison.com/parks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65A10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04CD431" wp14:editId="7E899F26">
                <wp:simplePos x="0" y="0"/>
                <wp:positionH relativeFrom="page">
                  <wp:posOffset>3886200</wp:posOffset>
                </wp:positionH>
                <wp:positionV relativeFrom="page">
                  <wp:posOffset>548640</wp:posOffset>
                </wp:positionV>
                <wp:extent cx="3326130" cy="848360"/>
                <wp:effectExtent l="0" t="0" r="0" b="15240"/>
                <wp:wrapThrough wrapText="bothSides">
                  <wp:wrapPolygon edited="0">
                    <wp:start x="165" y="0"/>
                    <wp:lineTo x="165" y="21341"/>
                    <wp:lineTo x="21278" y="21341"/>
                    <wp:lineTo x="21278" y="0"/>
                    <wp:lineTo x="165" y="0"/>
                  </wp:wrapPolygon>
                </wp:wrapThrough>
                <wp:docPr id="919" name="Text Box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AA4E2A4" w14:textId="77777777" w:rsidR="00CF19C3" w:rsidRPr="00B65A10" w:rsidRDefault="00CF19C3" w:rsidP="00B65A10">
                            <w:pPr>
                              <w:pStyle w:val="BodyText"/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</w:pPr>
                            <w:r w:rsidRPr="00B65A10"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Let’s Make a Splash:</w:t>
                            </w:r>
                          </w:p>
                          <w:p w14:paraId="635CF485" w14:textId="098B3E19" w:rsidR="00CF19C3" w:rsidRDefault="00CF19C3" w:rsidP="00B65A10">
                            <w:pPr>
                              <w:pStyle w:val="BodyText"/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B65A10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New Attraction at </w:t>
                            </w:r>
                            <w:proofErr w:type="spellStart"/>
                            <w:r w:rsidRPr="00B65A10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Elver</w:t>
                            </w:r>
                            <w:proofErr w:type="spellEnd"/>
                            <w:r w:rsidRPr="00B65A10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Park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5" o:spid="_x0000_s1048" type="#_x0000_t202" style="position:absolute;margin-left:306pt;margin-top:43.2pt;width:261.9pt;height:66.8pt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" mv:complextextbox="1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6AA4E2A4" w14:textId="77777777" w:rsidR="00CF19C3" w:rsidRPr="00B65A10" w:rsidRDefault="00CF19C3" w:rsidP="00B65A10">
                      <w:pPr>
                        <w:pStyle w:val="BodyText"/>
                        <w:spacing w:line="240" w:lineRule="auto"/>
                        <w:jc w:val="center"/>
                        <w:rPr>
                          <w:rFonts w:asciiTheme="majorHAnsi" w:hAnsiTheme="majorHAnsi"/>
                          <w:sz w:val="40"/>
                          <w:szCs w:val="40"/>
                        </w:rPr>
                      </w:pPr>
                      <w:r w:rsidRPr="00B65A10">
                        <w:rPr>
                          <w:rFonts w:asciiTheme="majorHAnsi" w:hAnsiTheme="majorHAnsi"/>
                          <w:sz w:val="40"/>
                          <w:szCs w:val="40"/>
                        </w:rPr>
                        <w:t>Let’s Make a Splash:</w:t>
                      </w:r>
                    </w:p>
                    <w:p w14:paraId="635CF485" w14:textId="098B3E19" w:rsidR="00CF19C3" w:rsidRDefault="00CF19C3" w:rsidP="00B65A10">
                      <w:pPr>
                        <w:pStyle w:val="BodyText"/>
                        <w:spacing w:line="240" w:lineRule="auto"/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B65A10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New Attraction at </w:t>
                      </w:r>
                      <w:proofErr w:type="spellStart"/>
                      <w:r w:rsidRPr="00B65A10">
                        <w:rPr>
                          <w:rFonts w:asciiTheme="majorHAnsi" w:hAnsiTheme="majorHAnsi"/>
                          <w:sz w:val="32"/>
                          <w:szCs w:val="32"/>
                        </w:rPr>
                        <w:t>Elver</w:t>
                      </w:r>
                      <w:proofErr w:type="spellEnd"/>
                      <w:r w:rsidRPr="00B65A10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Park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65A10">
        <w:rPr>
          <w:noProof/>
        </w:rPr>
        <w:drawing>
          <wp:anchor distT="0" distB="0" distL="118745" distR="118745" simplePos="0" relativeHeight="251681280" behindDoc="0" locked="0" layoutInCell="1" allowOverlap="1" wp14:anchorId="6A12BC5B" wp14:editId="52A83CBD">
            <wp:simplePos x="0" y="0"/>
            <wp:positionH relativeFrom="page">
              <wp:posOffset>593725</wp:posOffset>
            </wp:positionH>
            <wp:positionV relativeFrom="page">
              <wp:posOffset>640080</wp:posOffset>
            </wp:positionV>
            <wp:extent cx="2997835" cy="2096135"/>
            <wp:effectExtent l="330200" t="304800" r="329565" b="316865"/>
            <wp:wrapSquare wrapText="bothSides"/>
            <wp:docPr id="744" name="Placeholder" descr="::nfc5:42-1798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Picture 744" descr="::nfc5:42-1798333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58" t="7218" r="17957" b="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096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3027B">
        <w:rPr>
          <w:noProof/>
        </w:rPr>
        <w:drawing>
          <wp:anchor distT="0" distB="0" distL="114300" distR="114300" simplePos="0" relativeHeight="251692544" behindDoc="0" locked="0" layoutInCell="1" allowOverlap="1" wp14:anchorId="3C4E7FE0" wp14:editId="5E7C0201">
            <wp:simplePos x="0" y="0"/>
            <wp:positionH relativeFrom="page">
              <wp:posOffset>4434840</wp:posOffset>
            </wp:positionH>
            <wp:positionV relativeFrom="page">
              <wp:posOffset>6912610</wp:posOffset>
            </wp:positionV>
            <wp:extent cx="2291080" cy="2597150"/>
            <wp:effectExtent l="0" t="0" r="0" b="0"/>
            <wp:wrapTight wrapText="bothSides">
              <wp:wrapPolygon edited="0">
                <wp:start x="239" y="0"/>
                <wp:lineTo x="0" y="3380"/>
                <wp:lineTo x="0" y="21336"/>
                <wp:lineTo x="21313" y="21336"/>
                <wp:lineTo x="21313" y="3591"/>
                <wp:lineTo x="19876" y="0"/>
                <wp:lineTo x="239" y="0"/>
              </wp:wrapPolygon>
            </wp:wrapTight>
            <wp:docPr id="926" name="Picture 8" descr="MC90023187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231877[1]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27B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F89B087" wp14:editId="7C5C5D96">
                <wp:simplePos x="0" y="0"/>
                <wp:positionH relativeFrom="page">
                  <wp:posOffset>3937635</wp:posOffset>
                </wp:positionH>
                <wp:positionV relativeFrom="page">
                  <wp:posOffset>3572510</wp:posOffset>
                </wp:positionV>
                <wp:extent cx="3374390" cy="352425"/>
                <wp:effectExtent l="0" t="0" r="0" b="3175"/>
                <wp:wrapThrough wrapText="bothSides">
                  <wp:wrapPolygon edited="0">
                    <wp:start x="163" y="0"/>
                    <wp:lineTo x="163" y="20238"/>
                    <wp:lineTo x="21299" y="20238"/>
                    <wp:lineTo x="21299" y="0"/>
                    <wp:lineTo x="163" y="0"/>
                  </wp:wrapPolygon>
                </wp:wrapThrough>
                <wp:docPr id="27" name="Text Box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439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1B80BA7" w14:textId="04B7A877" w:rsidR="00CF19C3" w:rsidRPr="006A426A" w:rsidRDefault="00CF19C3" w:rsidP="006A426A">
                            <w:pPr>
                              <w:pStyle w:val="Heading4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Farmers’ Markets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2" o:spid="_x0000_s1049" type="#_x0000_t202" style="position:absolute;margin-left:310.05pt;margin-top:281.3pt;width:265.7pt;height:27.7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61B80BA7" w14:textId="04B7A877" w:rsidR="00CF19C3" w:rsidRPr="006A426A" w:rsidRDefault="00CF19C3" w:rsidP="006A426A">
                      <w:pPr>
                        <w:pStyle w:val="Heading4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Farmers’ Markets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3027B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EFA05BE" wp14:editId="3A7C1E7C">
                <wp:simplePos x="0" y="0"/>
                <wp:positionH relativeFrom="page">
                  <wp:posOffset>3937635</wp:posOffset>
                </wp:positionH>
                <wp:positionV relativeFrom="page">
                  <wp:posOffset>4015105</wp:posOffset>
                </wp:positionV>
                <wp:extent cx="3377565" cy="3667760"/>
                <wp:effectExtent l="0" t="0" r="0" b="15240"/>
                <wp:wrapThrough wrapText="bothSides">
                  <wp:wrapPolygon edited="0">
                    <wp:start x="162" y="0"/>
                    <wp:lineTo x="162" y="21540"/>
                    <wp:lineTo x="21279" y="21540"/>
                    <wp:lineTo x="21279" y="0"/>
                    <wp:lineTo x="162" y="0"/>
                  </wp:wrapPolygon>
                </wp:wrapThrough>
                <wp:docPr id="29" name="Text Box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7565" cy="366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A8CDAE5" w14:textId="4604673B" w:rsidR="00CF19C3" w:rsidRDefault="00CF19C3" w:rsidP="00A050F9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Madison is known for our love of supporting local business – including farmers! </w:t>
                            </w:r>
                          </w:p>
                          <w:p w14:paraId="032538E5" w14:textId="63145EC3" w:rsidR="00CF19C3" w:rsidRDefault="00CF19C3" w:rsidP="006A426A">
                            <w:pPr>
                              <w:pStyle w:val="BodyText"/>
                              <w:spacing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Here are a few of the closest ones:</w:t>
                            </w:r>
                          </w:p>
                          <w:p w14:paraId="47BA1A99" w14:textId="3F641EEB" w:rsidR="00CF19C3" w:rsidRDefault="00CF19C3" w:rsidP="006A426A">
                            <w:pPr>
                              <w:pStyle w:val="BodyText"/>
                              <w:spacing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Westside Community Market – Saturdays 7-1pm</w:t>
                            </w:r>
                          </w:p>
                          <w:p w14:paraId="0305ABEB" w14:textId="6772AB7F" w:rsidR="00CF19C3" w:rsidRDefault="00CF19C3" w:rsidP="006A426A">
                            <w:pPr>
                              <w:pStyle w:val="BodyText"/>
                              <w:spacing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ab/>
                              <w:t>Hill Farms DOT Parking Lot</w:t>
                            </w:r>
                          </w:p>
                          <w:p w14:paraId="3CE99129" w14:textId="77777777" w:rsidR="00CF19C3" w:rsidRDefault="00CF19C3" w:rsidP="006A426A">
                            <w:pPr>
                              <w:pStyle w:val="BodyText"/>
                              <w:spacing w:line="240" w:lineRule="auto"/>
                              <w:rPr>
                                <w:sz w:val="24"/>
                              </w:rPr>
                            </w:pPr>
                          </w:p>
                          <w:p w14:paraId="352A2159" w14:textId="05A97189" w:rsidR="00CF19C3" w:rsidRDefault="00CF19C3" w:rsidP="006A426A">
                            <w:pPr>
                              <w:pStyle w:val="BodyText"/>
                              <w:spacing w:line="240" w:lineRule="auto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Hilldale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Farmers’s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Market – Wed. &amp; Sat. 7-1pm</w:t>
                            </w:r>
                          </w:p>
                          <w:p w14:paraId="5E2336B1" w14:textId="1964F128" w:rsidR="00CF19C3" w:rsidRDefault="00CF19C3" w:rsidP="006A426A">
                            <w:pPr>
                              <w:pStyle w:val="BodyText"/>
                              <w:spacing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Hilldale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Mall behind Macy’s</w:t>
                            </w:r>
                          </w:p>
                          <w:p w14:paraId="0C2598D6" w14:textId="77777777" w:rsidR="00CF19C3" w:rsidRDefault="00CF19C3" w:rsidP="006A426A">
                            <w:pPr>
                              <w:pStyle w:val="BodyText"/>
                              <w:spacing w:line="240" w:lineRule="auto"/>
                              <w:rPr>
                                <w:sz w:val="24"/>
                              </w:rPr>
                            </w:pPr>
                          </w:p>
                          <w:p w14:paraId="508453D6" w14:textId="06C15591" w:rsidR="00CF19C3" w:rsidRDefault="00CF19C3" w:rsidP="006A426A">
                            <w:pPr>
                              <w:pStyle w:val="BodyText"/>
                              <w:spacing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Greenway Market – Thursdays 8-1pm</w:t>
                            </w:r>
                          </w:p>
                          <w:p w14:paraId="7F03037F" w14:textId="31AA0F15" w:rsidR="00CF19C3" w:rsidRPr="006A426A" w:rsidRDefault="00CF19C3" w:rsidP="006A426A">
                            <w:pPr>
                              <w:pStyle w:val="BodyText"/>
                              <w:spacing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ab/>
                              <w:t>1650 Deming Way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10.05pt;margin-top:316.15pt;width:265.95pt;height:288.8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" mv:complextextbox="1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0A8CDAE5" w14:textId="4604673B" w:rsidR="00CF19C3" w:rsidRDefault="00CF19C3" w:rsidP="00A050F9">
                      <w:pPr>
                        <w:pStyle w:val="BodyTex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Madison is known for our love of supporting local business – including farmers! </w:t>
                      </w:r>
                    </w:p>
                    <w:p w14:paraId="032538E5" w14:textId="63145EC3" w:rsidR="00CF19C3" w:rsidRDefault="00CF19C3" w:rsidP="006A426A">
                      <w:pPr>
                        <w:pStyle w:val="BodyText"/>
                        <w:spacing w:line="240" w:lineRule="auto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Here are a few of the closest ones:</w:t>
                      </w:r>
                    </w:p>
                    <w:p w14:paraId="47BA1A99" w14:textId="3F641EEB" w:rsidR="00CF19C3" w:rsidRDefault="00CF19C3" w:rsidP="006A426A">
                      <w:pPr>
                        <w:pStyle w:val="BodyText"/>
                        <w:spacing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Westside Community Market – Saturdays 7-1pm</w:t>
                      </w:r>
                    </w:p>
                    <w:p w14:paraId="0305ABEB" w14:textId="6772AB7F" w:rsidR="00CF19C3" w:rsidRDefault="00CF19C3" w:rsidP="006A426A">
                      <w:pPr>
                        <w:pStyle w:val="BodyText"/>
                        <w:spacing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ab/>
                        <w:t>Hill Farms DOT Parking Lot</w:t>
                      </w:r>
                    </w:p>
                    <w:p w14:paraId="3CE99129" w14:textId="77777777" w:rsidR="00CF19C3" w:rsidRDefault="00CF19C3" w:rsidP="006A426A">
                      <w:pPr>
                        <w:pStyle w:val="BodyText"/>
                        <w:spacing w:line="240" w:lineRule="auto"/>
                        <w:rPr>
                          <w:sz w:val="24"/>
                        </w:rPr>
                      </w:pPr>
                    </w:p>
                    <w:p w14:paraId="352A2159" w14:textId="05A97189" w:rsidR="00CF19C3" w:rsidRDefault="00CF19C3" w:rsidP="006A426A">
                      <w:pPr>
                        <w:pStyle w:val="BodyText"/>
                        <w:spacing w:line="240" w:lineRule="auto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Hilldale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Farmers’s</w:t>
                      </w:r>
                      <w:proofErr w:type="spellEnd"/>
                      <w:r>
                        <w:rPr>
                          <w:sz w:val="24"/>
                        </w:rPr>
                        <w:t xml:space="preserve"> Market – Wed. &amp; Sat. 7-1pm</w:t>
                      </w:r>
                    </w:p>
                    <w:p w14:paraId="5E2336B1" w14:textId="1964F128" w:rsidR="00CF19C3" w:rsidRDefault="00CF19C3" w:rsidP="006A426A">
                      <w:pPr>
                        <w:pStyle w:val="BodyText"/>
                        <w:spacing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sz w:val="24"/>
                        </w:rPr>
                        <w:t>Hilldale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Mall behind Macy’s</w:t>
                      </w:r>
                    </w:p>
                    <w:p w14:paraId="0C2598D6" w14:textId="77777777" w:rsidR="00CF19C3" w:rsidRDefault="00CF19C3" w:rsidP="006A426A">
                      <w:pPr>
                        <w:pStyle w:val="BodyText"/>
                        <w:spacing w:line="240" w:lineRule="auto"/>
                        <w:rPr>
                          <w:sz w:val="24"/>
                        </w:rPr>
                      </w:pPr>
                    </w:p>
                    <w:p w14:paraId="508453D6" w14:textId="06C15591" w:rsidR="00CF19C3" w:rsidRDefault="00CF19C3" w:rsidP="006A426A">
                      <w:pPr>
                        <w:pStyle w:val="BodyText"/>
                        <w:spacing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Greenway Market – Thursdays 8-1pm</w:t>
                      </w:r>
                    </w:p>
                    <w:p w14:paraId="7F03037F" w14:textId="31AA0F15" w:rsidR="00CF19C3" w:rsidRPr="006A426A" w:rsidRDefault="00CF19C3" w:rsidP="006A426A">
                      <w:pPr>
                        <w:pStyle w:val="BodyText"/>
                        <w:spacing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ab/>
                        <w:t>1650 Deming Way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863B5">
        <w:rPr>
          <w:noProof/>
        </w:rPr>
        <w:drawing>
          <wp:anchor distT="0" distB="0" distL="118745" distR="118745" simplePos="0" relativeHeight="251680256" behindDoc="0" locked="0" layoutInCell="1" allowOverlap="1" wp14:anchorId="6F51DD7E" wp14:editId="46AA4A65">
            <wp:simplePos x="667774" y="716116"/>
            <wp:positionH relativeFrom="page">
              <wp:posOffset>667385</wp:posOffset>
            </wp:positionH>
            <wp:positionV relativeFrom="page">
              <wp:posOffset>715645</wp:posOffset>
            </wp:positionV>
            <wp:extent cx="2809527" cy="2132494"/>
            <wp:effectExtent l="406400" t="406400" r="467073" b="356706"/>
            <wp:wrapSquare wrapText="bothSides"/>
            <wp:docPr id="8" name="Placeholder" descr="::nfc5:42-1798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742" descr="::nfc5:42-1798353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4554" t="4435" r="4088" b="3151"/>
                    <a:stretch>
                      <a:fillRect/>
                    </a:stretch>
                  </pic:blipFill>
                  <pic:spPr bwMode="auto">
                    <a:xfrm rot="21148916">
                      <a:off x="0" y="0"/>
                      <a:ext cx="2809527" cy="21324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471BF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93267FF" wp14:editId="5D605B57">
                <wp:simplePos x="0" y="0"/>
                <wp:positionH relativeFrom="page">
                  <wp:posOffset>548640</wp:posOffset>
                </wp:positionH>
                <wp:positionV relativeFrom="page">
                  <wp:posOffset>548640</wp:posOffset>
                </wp:positionV>
                <wp:extent cx="3200400" cy="2194560"/>
                <wp:effectExtent l="2540" t="2540" r="0" b="0"/>
                <wp:wrapNone/>
                <wp:docPr id="16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21945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026" style="position:absolute;margin-left:43.2pt;margin-top:43.2pt;width:252pt;height:172.8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" fillcolor="#9aa8d6 [1941]" stroked="f" strokecolor="#b3cfff" strokeweight="1.5pt">
                <v:shadow opacity="42597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5471BF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5962C6D" wp14:editId="22D0C9A3">
                <wp:simplePos x="0" y="0"/>
                <wp:positionH relativeFrom="page">
                  <wp:posOffset>548640</wp:posOffset>
                </wp:positionH>
                <wp:positionV relativeFrom="page">
                  <wp:posOffset>2880360</wp:posOffset>
                </wp:positionV>
                <wp:extent cx="3200400" cy="6629400"/>
                <wp:effectExtent l="25400" t="25400" r="25400" b="25400"/>
                <wp:wrapNone/>
                <wp:docPr id="15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6629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38100" cmpd="sng">
                          <a:solidFill>
                            <a:schemeClr val="tx1"/>
                          </a:solidFill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26" style="position:absolute;margin-left:43.2pt;margin-top:226.8pt;width:252pt;height:522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" fillcolor="#656565 [1614]" strokecolor="black [3213]" strokeweight="3pt">
                <v:textbox inset=",7.2pt,,7.2pt"/>
                <w10:wrap anchorx="page" anchory="page"/>
              </v:rect>
            </w:pict>
          </mc:Fallback>
        </mc:AlternateContent>
      </w:r>
    </w:p>
    <w:bookmarkEnd w:id="1"/>
    <w:p w14:paraId="3F449A36" w14:textId="137526F5" w:rsidR="00DB089A" w:rsidRDefault="009B1A8E" w:rsidP="00A050F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4618EEB" wp14:editId="25C3D529">
                <wp:simplePos x="0" y="0"/>
                <wp:positionH relativeFrom="page">
                  <wp:posOffset>548640</wp:posOffset>
                </wp:positionH>
                <wp:positionV relativeFrom="page">
                  <wp:posOffset>2612390</wp:posOffset>
                </wp:positionV>
                <wp:extent cx="6675120" cy="2044700"/>
                <wp:effectExtent l="0" t="0" r="30480" b="38100"/>
                <wp:wrapThrough wrapText="bothSides">
                  <wp:wrapPolygon edited="0">
                    <wp:start x="0" y="0"/>
                    <wp:lineTo x="0" y="21734"/>
                    <wp:lineTo x="21616" y="21734"/>
                    <wp:lineTo x="21616" y="0"/>
                    <wp:lineTo x="0" y="0"/>
                  </wp:wrapPolygon>
                </wp:wrapThrough>
                <wp:docPr id="11" name="Text Box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2044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27A6739" w14:textId="77777777" w:rsidR="00CF19C3" w:rsidRDefault="00CF19C3" w:rsidP="00555A67">
                            <w:pPr>
                              <w:pStyle w:val="BodyText"/>
                              <w:spacing w:line="240" w:lineRule="auto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555A67">
                              <w:rPr>
                                <w:rFonts w:asciiTheme="majorHAnsi" w:hAnsiTheme="majorHAnsi"/>
                                <w:color w:val="auto"/>
                                <w:sz w:val="32"/>
                                <w:szCs w:val="32"/>
                              </w:rPr>
                              <w:t>Updates</w:t>
                            </w:r>
                            <w:r w:rsidRPr="00555A67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4411F06D" w14:textId="1CD6B6E6" w:rsidR="00CF19C3" w:rsidRPr="00555A67" w:rsidRDefault="00CF19C3" w:rsidP="00555A67">
                            <w:pPr>
                              <w:pStyle w:val="BodyText"/>
                              <w:spacing w:line="240" w:lineRule="auto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765661">
                              <w:t>We will be discontinuing our Facebook page due to low demand. Information and updates will still be made available at:</w:t>
                            </w:r>
                          </w:p>
                          <w:p w14:paraId="5172B506" w14:textId="5F504556" w:rsidR="00CF19C3" w:rsidRPr="00765661" w:rsidRDefault="00CF19C3" w:rsidP="00555A67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</w:pPr>
                            <w:proofErr w:type="spellStart"/>
                            <w:r w:rsidRPr="00765661">
                              <w:t>Nextdoor</w:t>
                            </w:r>
                            <w:proofErr w:type="spellEnd"/>
                            <w:r w:rsidRPr="00765661">
                              <w:t xml:space="preserve">: </w:t>
                            </w:r>
                            <w:hyperlink r:id="rId25" w:history="1">
                              <w:r w:rsidRPr="006825FA">
                                <w:rPr>
                                  <w:rStyle w:val="Hyperlink"/>
                                  <w:color w:val="auto"/>
                                  <w:u w:val="none"/>
                                </w:rPr>
                                <w:t>https://highlandvillagewi.nextdoor.com</w:t>
                              </w:r>
                            </w:hyperlink>
                          </w:p>
                          <w:p w14:paraId="145972AB" w14:textId="65553AF9" w:rsidR="00CF19C3" w:rsidRDefault="00CF19C3" w:rsidP="00555A67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</w:pPr>
                            <w:r w:rsidRPr="00765661">
                              <w:t xml:space="preserve">Highland Village Homeowners Association: </w:t>
                            </w:r>
                            <w:hyperlink r:id="rId26" w:history="1">
                              <w:r w:rsidRPr="006825FA">
                                <w:rPr>
                                  <w:rStyle w:val="Hyperlink"/>
                                  <w:color w:val="auto"/>
                                  <w:u w:val="none"/>
                                </w:rPr>
                                <w:t>www.highlandvillagemadison.com</w:t>
                              </w:r>
                            </w:hyperlink>
                            <w:r w:rsidRPr="00765661">
                              <w:t xml:space="preserve"> </w:t>
                            </w:r>
                          </w:p>
                          <w:p w14:paraId="3B2A128B" w14:textId="2E90D4D9" w:rsidR="00CF19C3" w:rsidRPr="00500664" w:rsidRDefault="00CF19C3" w:rsidP="00555A67">
                            <w:pPr>
                              <w:pStyle w:val="BodyText"/>
                              <w:spacing w:line="276" w:lineRule="auto"/>
                              <w:rPr>
                                <w:u w:val="single"/>
                              </w:rPr>
                            </w:pPr>
                            <w:r w:rsidRPr="00500664">
                              <w:rPr>
                                <w:u w:val="single"/>
                              </w:rPr>
                              <w:t>New Board Members</w:t>
                            </w:r>
                          </w:p>
                          <w:p w14:paraId="0D1905BC" w14:textId="7851828A" w:rsidR="00CF19C3" w:rsidRDefault="00CF19C3" w:rsidP="00555A67">
                            <w:pPr>
                              <w:pStyle w:val="BodyText"/>
                              <w:spacing w:line="276" w:lineRule="auto"/>
                            </w:pPr>
                            <w:r>
                              <w:t>Matt Brink: Common Area Maintenance  - He has been a resident since 2005. Matt is married with two kids.</w:t>
                            </w:r>
                          </w:p>
                          <w:p w14:paraId="789A44DA" w14:textId="6E49A4CF" w:rsidR="00CF19C3" w:rsidRPr="00765661" w:rsidRDefault="00CF19C3" w:rsidP="00555A67">
                            <w:pPr>
                              <w:pStyle w:val="BodyText"/>
                              <w:spacing w:line="276" w:lineRule="auto"/>
                            </w:pPr>
                            <w:r>
                              <w:t>Heather Bayens: Newsletter  - I just moved in the neighborhood in January with my husband, Seth.</w:t>
                            </w:r>
                          </w:p>
                          <w:p w14:paraId="1B162E42" w14:textId="77777777" w:rsidR="00CF19C3" w:rsidRPr="00555A67" w:rsidRDefault="00CF19C3" w:rsidP="00A050F9">
                            <w:pPr>
                              <w:pStyle w:val="BodyText"/>
                            </w:pPr>
                          </w:p>
                          <w:p w14:paraId="076D7A97" w14:textId="77777777" w:rsidR="00CF19C3" w:rsidRPr="00614465" w:rsidRDefault="00CF19C3" w:rsidP="00555A67">
                            <w:pPr>
                              <w:pStyle w:val="BodyText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0" o:spid="_x0000_s1051" type="#_x0000_t202" style="position:absolute;margin-left:43.2pt;margin-top:205.7pt;width:525.6pt;height:161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" mv:complextextbox="1" filled="f" fillcolor="#b3cfff" strokecolor="black [3213]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327A6739" w14:textId="77777777" w:rsidR="00CF19C3" w:rsidRDefault="00CF19C3" w:rsidP="00555A67">
                      <w:pPr>
                        <w:pStyle w:val="BodyText"/>
                        <w:spacing w:line="240" w:lineRule="auto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555A67">
                        <w:rPr>
                          <w:rFonts w:asciiTheme="majorHAnsi" w:hAnsiTheme="majorHAnsi"/>
                          <w:color w:val="auto"/>
                          <w:sz w:val="32"/>
                          <w:szCs w:val="32"/>
                        </w:rPr>
                        <w:t>Updates</w:t>
                      </w:r>
                      <w:r w:rsidRPr="00555A67">
                        <w:rPr>
                          <w:rFonts w:asciiTheme="majorHAnsi" w:hAnsiTheme="majorHAnsi"/>
                          <w:sz w:val="32"/>
                          <w:szCs w:val="32"/>
                        </w:rPr>
                        <w:t>:</w:t>
                      </w:r>
                    </w:p>
                    <w:p w14:paraId="4411F06D" w14:textId="1CD6B6E6" w:rsidR="00CF19C3" w:rsidRPr="00555A67" w:rsidRDefault="00CF19C3" w:rsidP="00555A67">
                      <w:pPr>
                        <w:pStyle w:val="BodyText"/>
                        <w:spacing w:line="240" w:lineRule="auto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765661">
                        <w:t>We will be discontinuing our Facebook page due to low demand. Information and updates will still be made available at:</w:t>
                      </w:r>
                    </w:p>
                    <w:p w14:paraId="5172B506" w14:textId="5F504556" w:rsidR="00CF19C3" w:rsidRPr="00765661" w:rsidRDefault="00CF19C3" w:rsidP="00555A67">
                      <w:pPr>
                        <w:pStyle w:val="BodyText"/>
                        <w:numPr>
                          <w:ilvl w:val="0"/>
                          <w:numId w:val="15"/>
                        </w:numPr>
                        <w:spacing w:line="276" w:lineRule="auto"/>
                      </w:pPr>
                      <w:proofErr w:type="spellStart"/>
                      <w:r w:rsidRPr="00765661">
                        <w:t>Nextdoor</w:t>
                      </w:r>
                      <w:proofErr w:type="spellEnd"/>
                      <w:r w:rsidRPr="00765661">
                        <w:t xml:space="preserve">: </w:t>
                      </w:r>
                      <w:hyperlink r:id="rId27" w:history="1">
                        <w:r w:rsidRPr="006825FA">
                          <w:rPr>
                            <w:rStyle w:val="Hyperlink"/>
                            <w:color w:val="auto"/>
                            <w:u w:val="none"/>
                          </w:rPr>
                          <w:t>https://highlandvillagewi.nextdoor.com</w:t>
                        </w:r>
                      </w:hyperlink>
                    </w:p>
                    <w:p w14:paraId="145972AB" w14:textId="65553AF9" w:rsidR="00CF19C3" w:rsidRDefault="00CF19C3" w:rsidP="00555A67">
                      <w:pPr>
                        <w:pStyle w:val="BodyText"/>
                        <w:numPr>
                          <w:ilvl w:val="0"/>
                          <w:numId w:val="15"/>
                        </w:numPr>
                        <w:spacing w:line="276" w:lineRule="auto"/>
                      </w:pPr>
                      <w:r w:rsidRPr="00765661">
                        <w:t xml:space="preserve">Highland Village Homeowners Association: </w:t>
                      </w:r>
                      <w:hyperlink r:id="rId28" w:history="1">
                        <w:r w:rsidRPr="006825FA">
                          <w:rPr>
                            <w:rStyle w:val="Hyperlink"/>
                            <w:color w:val="auto"/>
                            <w:u w:val="none"/>
                          </w:rPr>
                          <w:t>www.highlandvillagemadison.com</w:t>
                        </w:r>
                      </w:hyperlink>
                      <w:r w:rsidRPr="00765661">
                        <w:t xml:space="preserve"> </w:t>
                      </w:r>
                    </w:p>
                    <w:p w14:paraId="3B2A128B" w14:textId="2E90D4D9" w:rsidR="00CF19C3" w:rsidRPr="00500664" w:rsidRDefault="00CF19C3" w:rsidP="00555A67">
                      <w:pPr>
                        <w:pStyle w:val="BodyText"/>
                        <w:spacing w:line="276" w:lineRule="auto"/>
                        <w:rPr>
                          <w:u w:val="single"/>
                        </w:rPr>
                      </w:pPr>
                      <w:r w:rsidRPr="00500664">
                        <w:rPr>
                          <w:u w:val="single"/>
                        </w:rPr>
                        <w:t>New Board Members</w:t>
                      </w:r>
                    </w:p>
                    <w:p w14:paraId="0D1905BC" w14:textId="7851828A" w:rsidR="00CF19C3" w:rsidRDefault="00CF19C3" w:rsidP="00555A67">
                      <w:pPr>
                        <w:pStyle w:val="BodyText"/>
                        <w:spacing w:line="276" w:lineRule="auto"/>
                      </w:pPr>
                      <w:r>
                        <w:t>Matt Brink: Common Area Maintenance  - He has been a resident since 2005. Matt is married with two kids.</w:t>
                      </w:r>
                    </w:p>
                    <w:p w14:paraId="789A44DA" w14:textId="6E49A4CF" w:rsidR="00CF19C3" w:rsidRPr="00765661" w:rsidRDefault="00CF19C3" w:rsidP="00555A67">
                      <w:pPr>
                        <w:pStyle w:val="BodyText"/>
                        <w:spacing w:line="276" w:lineRule="auto"/>
                      </w:pPr>
                      <w:r>
                        <w:t>Heather Bayens: Newsletter  - I just moved in the neighborhood in January with my husband, Seth.</w:t>
                      </w:r>
                    </w:p>
                    <w:p w14:paraId="1B162E42" w14:textId="77777777" w:rsidR="00CF19C3" w:rsidRPr="00555A67" w:rsidRDefault="00CF19C3" w:rsidP="00A050F9">
                      <w:pPr>
                        <w:pStyle w:val="BodyText"/>
                      </w:pPr>
                    </w:p>
                    <w:p w14:paraId="076D7A97" w14:textId="77777777" w:rsidR="00CF19C3" w:rsidRPr="00614465" w:rsidRDefault="00CF19C3" w:rsidP="00555A67">
                      <w:pPr>
                        <w:pStyle w:val="BodyText"/>
                        <w:rPr>
                          <w:i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0" allowOverlap="1" wp14:anchorId="7ECCB46B" wp14:editId="6263CD44">
                <wp:simplePos x="0" y="0"/>
                <wp:positionH relativeFrom="page">
                  <wp:posOffset>3763010</wp:posOffset>
                </wp:positionH>
                <wp:positionV relativeFrom="page">
                  <wp:posOffset>548005</wp:posOffset>
                </wp:positionV>
                <wp:extent cx="3460750" cy="1858010"/>
                <wp:effectExtent l="0" t="0" r="0" b="0"/>
                <wp:wrapTight wrapText="bothSides">
                  <wp:wrapPolygon edited="0">
                    <wp:start x="0" y="0"/>
                    <wp:lineTo x="0" y="21260"/>
                    <wp:lineTo x="21402" y="21260"/>
                    <wp:lineTo x="21402" y="0"/>
                    <wp:lineTo x="0" y="0"/>
                  </wp:wrapPolygon>
                </wp:wrapTight>
                <wp:docPr id="925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0750" cy="185801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38100" cmpd="sng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9C68425" w14:textId="061AF53B" w:rsidR="00CF19C3" w:rsidRDefault="00CF19C3" w:rsidP="00555A67">
                            <w:pPr>
                              <w:pStyle w:val="BodyText"/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auto"/>
                                <w:sz w:val="32"/>
                                <w:szCs w:val="32"/>
                              </w:rPr>
                              <w:t>Friendly Reminder</w:t>
                            </w:r>
                          </w:p>
                          <w:p w14:paraId="6C004BAB" w14:textId="77777777" w:rsidR="00CF19C3" w:rsidRDefault="00CF19C3" w:rsidP="00555A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052" style="position:absolute;margin-left:296.3pt;margin-top:43.15pt;width:272.5pt;height:146.3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" o:allowincell="f" fillcolor="#b7b7b7 [2894]" stroked="f" strokeweight="3pt">
                <v:textbox inset=",7.2pt,,7.2pt">
                  <w:txbxContent>
                    <w:p w14:paraId="29C68425" w14:textId="061AF53B" w:rsidR="00CF19C3" w:rsidRDefault="00CF19C3" w:rsidP="00555A67">
                      <w:pPr>
                        <w:pStyle w:val="BodyText"/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color w:val="auto"/>
                          <w:sz w:val="32"/>
                          <w:szCs w:val="32"/>
                        </w:rPr>
                        <w:t>Friendly Reminder</w:t>
                      </w:r>
                    </w:p>
                    <w:p w14:paraId="6C004BAB" w14:textId="77777777" w:rsidR="00CF19C3" w:rsidRDefault="00CF19C3" w:rsidP="00555A67">
                      <w:pPr>
                        <w:jc w:val="center"/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 wp14:anchorId="01FA711F" wp14:editId="2B56ABE8">
                <wp:simplePos x="0" y="0"/>
                <wp:positionH relativeFrom="page">
                  <wp:posOffset>548640</wp:posOffset>
                </wp:positionH>
                <wp:positionV relativeFrom="page">
                  <wp:posOffset>548640</wp:posOffset>
                </wp:positionV>
                <wp:extent cx="2816860" cy="1857375"/>
                <wp:effectExtent l="25400" t="25400" r="27940" b="22225"/>
                <wp:wrapTight wrapText="bothSides">
                  <wp:wrapPolygon edited="0">
                    <wp:start x="-195" y="-295"/>
                    <wp:lineTo x="-195" y="21563"/>
                    <wp:lineTo x="21619" y="21563"/>
                    <wp:lineTo x="21619" y="-295"/>
                    <wp:lineTo x="-195" y="-295"/>
                  </wp:wrapPolygon>
                </wp:wrapTight>
                <wp:docPr id="5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6860" cy="18573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38100" cmpd="sng">
                          <a:solidFill>
                            <a:schemeClr val="tx1"/>
                          </a:solidFill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026" style="position:absolute;margin-left:43.2pt;margin-top:43.2pt;width:221.8pt;height:146.2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" o:allowincell="f" fillcolor="#b7b7b7 [2894]" strokecolor="black [3213]" strokeweight="3pt">
                <v:textbox inset=",7.2pt,,7.2pt"/>
                <w10:wrap type="tight" anchorx="page" anchory="page"/>
              </v:rect>
            </w:pict>
          </mc:Fallback>
        </mc:AlternateContent>
      </w:r>
      <w:r w:rsidR="006825FA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C2C9236" wp14:editId="663DC9B8">
                <wp:simplePos x="0" y="0"/>
                <wp:positionH relativeFrom="page">
                  <wp:posOffset>3886200</wp:posOffset>
                </wp:positionH>
                <wp:positionV relativeFrom="page">
                  <wp:posOffset>995680</wp:posOffset>
                </wp:positionV>
                <wp:extent cx="3140075" cy="1616710"/>
                <wp:effectExtent l="0" t="0" r="0" b="8890"/>
                <wp:wrapThrough wrapText="bothSides">
                  <wp:wrapPolygon edited="0">
                    <wp:start x="175" y="0"/>
                    <wp:lineTo x="175" y="21379"/>
                    <wp:lineTo x="21316" y="21379"/>
                    <wp:lineTo x="21316" y="0"/>
                    <wp:lineTo x="175" y="0"/>
                  </wp:wrapPolygon>
                </wp:wrapThrough>
                <wp:docPr id="736" name="Text Box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075" cy="161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697477B" w14:textId="5B2470B4" w:rsidR="00CF19C3" w:rsidRDefault="00CF19C3" w:rsidP="00555A67">
                            <w:pPr>
                              <w:pStyle w:val="BoxText-Left"/>
                              <w:spacing w:line="276" w:lineRule="auto"/>
                              <w:rPr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</w:rPr>
                              <w:t>• Please remember to pick up your garbage and recycle bins the same day as pick up. If you will not be home, please make arrangements for this to be done.</w:t>
                            </w:r>
                          </w:p>
                          <w:p w14:paraId="1A448938" w14:textId="2004954A" w:rsidR="00CF19C3" w:rsidRPr="00AB087B" w:rsidRDefault="00CF19C3" w:rsidP="00555A67">
                            <w:pPr>
                              <w:pStyle w:val="BoxText-Left"/>
                              <w:spacing w:line="276" w:lineRule="auto"/>
                              <w:rPr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</w:rPr>
                              <w:t>• Parking is not allowed in the cul-de-sacs unless designated parking spots.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8" o:spid="_x0000_s1053" type="#_x0000_t202" style="position:absolute;margin-left:306pt;margin-top:78.4pt;width:247.25pt;height:127.3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" mv:complextextbox="1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3697477B" w14:textId="5B2470B4" w:rsidR="00CF19C3" w:rsidRDefault="00CF19C3" w:rsidP="00555A67">
                      <w:pPr>
                        <w:pStyle w:val="BoxText-Left"/>
                        <w:spacing w:line="276" w:lineRule="auto"/>
                        <w:rPr>
                          <w:color w:val="auto"/>
                          <w:sz w:val="24"/>
                        </w:rPr>
                      </w:pPr>
                      <w:r>
                        <w:rPr>
                          <w:color w:val="auto"/>
                          <w:sz w:val="24"/>
                        </w:rPr>
                        <w:t>• Please remember to pick up your garbage and recycle bins the same day as pick up. If you will not be home, please make arrangements for this to be done.</w:t>
                      </w:r>
                    </w:p>
                    <w:p w14:paraId="1A448938" w14:textId="2004954A" w:rsidR="00CF19C3" w:rsidRPr="00AB087B" w:rsidRDefault="00CF19C3" w:rsidP="00555A67">
                      <w:pPr>
                        <w:pStyle w:val="BoxText-Left"/>
                        <w:spacing w:line="276" w:lineRule="auto"/>
                        <w:rPr>
                          <w:color w:val="auto"/>
                          <w:sz w:val="24"/>
                        </w:rPr>
                      </w:pPr>
                      <w:r>
                        <w:rPr>
                          <w:color w:val="auto"/>
                          <w:sz w:val="24"/>
                        </w:rPr>
                        <w:t>• Parking is not allowed in the cul-de-sacs unless designated parking spots.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825FA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A5BAA29" wp14:editId="7BD28126">
                <wp:simplePos x="0" y="0"/>
                <wp:positionH relativeFrom="page">
                  <wp:posOffset>685800</wp:posOffset>
                </wp:positionH>
                <wp:positionV relativeFrom="page">
                  <wp:posOffset>1054735</wp:posOffset>
                </wp:positionV>
                <wp:extent cx="2514600" cy="1616710"/>
                <wp:effectExtent l="0" t="0" r="0" b="8890"/>
                <wp:wrapThrough wrapText="bothSides">
                  <wp:wrapPolygon edited="0">
                    <wp:start x="218" y="0"/>
                    <wp:lineTo x="218" y="21379"/>
                    <wp:lineTo x="21164" y="21379"/>
                    <wp:lineTo x="21164" y="0"/>
                    <wp:lineTo x="218" y="0"/>
                  </wp:wrapPolygon>
                </wp:wrapThrough>
                <wp:docPr id="7" name="Text Box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1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42C3167" w14:textId="1FEBB0FC" w:rsidR="00CF19C3" w:rsidRDefault="00CF19C3" w:rsidP="009B1A8E">
                            <w:pPr>
                              <w:pStyle w:val="BoxText-Left"/>
                              <w:spacing w:line="240" w:lineRule="auto"/>
                              <w:rPr>
                                <w:color w:val="auto"/>
                                <w:sz w:val="24"/>
                              </w:rPr>
                            </w:pPr>
                            <w:r w:rsidRPr="00AB087B">
                              <w:rPr>
                                <w:color w:val="auto"/>
                                <w:sz w:val="24"/>
                              </w:rPr>
                              <w:t>Madison Ice A</w:t>
                            </w:r>
                            <w:r>
                              <w:rPr>
                                <w:color w:val="auto"/>
                                <w:sz w:val="24"/>
                              </w:rPr>
                              <w:t>rena</w:t>
                            </w:r>
                          </w:p>
                          <w:p w14:paraId="00DC5669" w14:textId="5E471D11" w:rsidR="00CF19C3" w:rsidRDefault="00CF19C3" w:rsidP="009B1A8E">
                            <w:pPr>
                              <w:pStyle w:val="BoxText-Left"/>
                              <w:spacing w:line="240" w:lineRule="auto"/>
                              <w:rPr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</w:rPr>
                              <w:t>525 Forward Drive Madison, WI</w:t>
                            </w:r>
                          </w:p>
                          <w:p w14:paraId="2FF17CA2" w14:textId="646B129B" w:rsidR="00CF19C3" w:rsidRDefault="00CF19C3" w:rsidP="009B1A8E">
                            <w:pPr>
                              <w:pStyle w:val="BoxText-Left"/>
                              <w:spacing w:line="240" w:lineRule="auto"/>
                              <w:rPr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</w:rPr>
                              <w:t>Ward 104</w:t>
                            </w:r>
                          </w:p>
                          <w:p w14:paraId="6932FEEF" w14:textId="1426D2CB" w:rsidR="00CF19C3" w:rsidRDefault="00CF19C3" w:rsidP="009B1A8E">
                            <w:pPr>
                              <w:pStyle w:val="BoxText-Left"/>
                              <w:spacing w:line="240" w:lineRule="auto"/>
                              <w:rPr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</w:rPr>
                              <w:t xml:space="preserve">Alder District 1 – Lisa </w:t>
                            </w:r>
                            <w:proofErr w:type="spellStart"/>
                            <w:r>
                              <w:rPr>
                                <w:color w:val="auto"/>
                                <w:sz w:val="24"/>
                              </w:rPr>
                              <w:t>Subeck</w:t>
                            </w:r>
                            <w:proofErr w:type="spellEnd"/>
                          </w:p>
                          <w:p w14:paraId="375A0962" w14:textId="44A7499A" w:rsidR="00CF19C3" w:rsidRPr="00AB087B" w:rsidRDefault="00CF19C3" w:rsidP="009B1A8E">
                            <w:pPr>
                              <w:pStyle w:val="BoxText-Left"/>
                              <w:spacing w:line="240" w:lineRule="auto"/>
                              <w:rPr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</w:rPr>
                              <w:t>District1@cityofmadison.com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54pt;margin-top:83.05pt;width:198pt;height:127.3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" mv:complextextbox="1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742C3167" w14:textId="1FEBB0FC" w:rsidR="00CF19C3" w:rsidRDefault="00CF19C3" w:rsidP="009B1A8E">
                      <w:pPr>
                        <w:pStyle w:val="BoxText-Left"/>
                        <w:spacing w:line="240" w:lineRule="auto"/>
                        <w:rPr>
                          <w:color w:val="auto"/>
                          <w:sz w:val="24"/>
                        </w:rPr>
                      </w:pPr>
                      <w:r w:rsidRPr="00AB087B">
                        <w:rPr>
                          <w:color w:val="auto"/>
                          <w:sz w:val="24"/>
                        </w:rPr>
                        <w:t>Madison Ice A</w:t>
                      </w:r>
                      <w:r>
                        <w:rPr>
                          <w:color w:val="auto"/>
                          <w:sz w:val="24"/>
                        </w:rPr>
                        <w:t>rena</w:t>
                      </w:r>
                    </w:p>
                    <w:p w14:paraId="00DC5669" w14:textId="5E471D11" w:rsidR="00CF19C3" w:rsidRDefault="00CF19C3" w:rsidP="009B1A8E">
                      <w:pPr>
                        <w:pStyle w:val="BoxText-Left"/>
                        <w:spacing w:line="240" w:lineRule="auto"/>
                        <w:rPr>
                          <w:color w:val="auto"/>
                          <w:sz w:val="24"/>
                        </w:rPr>
                      </w:pPr>
                      <w:r>
                        <w:rPr>
                          <w:color w:val="auto"/>
                          <w:sz w:val="24"/>
                        </w:rPr>
                        <w:t>525 Forward Drive Madison, WI</w:t>
                      </w:r>
                    </w:p>
                    <w:p w14:paraId="2FF17CA2" w14:textId="646B129B" w:rsidR="00CF19C3" w:rsidRDefault="00CF19C3" w:rsidP="009B1A8E">
                      <w:pPr>
                        <w:pStyle w:val="BoxText-Left"/>
                        <w:spacing w:line="240" w:lineRule="auto"/>
                        <w:rPr>
                          <w:color w:val="auto"/>
                          <w:sz w:val="24"/>
                        </w:rPr>
                      </w:pPr>
                      <w:r>
                        <w:rPr>
                          <w:color w:val="auto"/>
                          <w:sz w:val="24"/>
                        </w:rPr>
                        <w:t>Ward 104</w:t>
                      </w:r>
                    </w:p>
                    <w:p w14:paraId="6932FEEF" w14:textId="1426D2CB" w:rsidR="00CF19C3" w:rsidRDefault="00CF19C3" w:rsidP="009B1A8E">
                      <w:pPr>
                        <w:pStyle w:val="BoxText-Left"/>
                        <w:spacing w:line="240" w:lineRule="auto"/>
                        <w:rPr>
                          <w:color w:val="auto"/>
                          <w:sz w:val="24"/>
                        </w:rPr>
                      </w:pPr>
                      <w:r>
                        <w:rPr>
                          <w:color w:val="auto"/>
                          <w:sz w:val="24"/>
                        </w:rPr>
                        <w:t xml:space="preserve">Alder District 1 – Lisa </w:t>
                      </w:r>
                      <w:proofErr w:type="spellStart"/>
                      <w:r>
                        <w:rPr>
                          <w:color w:val="auto"/>
                          <w:sz w:val="24"/>
                        </w:rPr>
                        <w:t>Subeck</w:t>
                      </w:r>
                      <w:proofErr w:type="spellEnd"/>
                    </w:p>
                    <w:p w14:paraId="375A0962" w14:textId="44A7499A" w:rsidR="00CF19C3" w:rsidRPr="00AB087B" w:rsidRDefault="00CF19C3" w:rsidP="009B1A8E">
                      <w:pPr>
                        <w:pStyle w:val="BoxText-Left"/>
                        <w:spacing w:line="240" w:lineRule="auto"/>
                        <w:rPr>
                          <w:color w:val="auto"/>
                          <w:sz w:val="24"/>
                        </w:rPr>
                      </w:pPr>
                      <w:r>
                        <w:rPr>
                          <w:color w:val="auto"/>
                          <w:sz w:val="24"/>
                        </w:rPr>
                        <w:t>District1@cityofmadison.com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825FA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83AB297" wp14:editId="1064527C">
                <wp:simplePos x="0" y="0"/>
                <wp:positionH relativeFrom="page">
                  <wp:posOffset>675640</wp:posOffset>
                </wp:positionH>
                <wp:positionV relativeFrom="page">
                  <wp:posOffset>639445</wp:posOffset>
                </wp:positionV>
                <wp:extent cx="2616200" cy="356235"/>
                <wp:effectExtent l="0" t="0" r="0" b="24765"/>
                <wp:wrapThrough wrapText="bothSides">
                  <wp:wrapPolygon edited="0">
                    <wp:start x="210" y="0"/>
                    <wp:lineTo x="210" y="21561"/>
                    <wp:lineTo x="21181" y="21561"/>
                    <wp:lineTo x="21181" y="0"/>
                    <wp:lineTo x="210" y="0"/>
                  </wp:wrapPolygon>
                </wp:wrapThrough>
                <wp:docPr id="6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3EF04C8" w14:textId="58827253" w:rsidR="00CF19C3" w:rsidRPr="00AB087B" w:rsidRDefault="00CF19C3" w:rsidP="008C7812">
                            <w:pPr>
                              <w:pStyle w:val="Boxheading-medium"/>
                              <w:jc w:val="center"/>
                              <w:rPr>
                                <w:color w:val="auto"/>
                                <w:u w:val="single"/>
                              </w:rPr>
                            </w:pPr>
                            <w:r w:rsidRPr="00AB087B">
                              <w:rPr>
                                <w:color w:val="auto"/>
                                <w:u w:val="single"/>
                              </w:rPr>
                              <w:t>Where to Vote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1" o:spid="_x0000_s1055" type="#_x0000_t202" style="position:absolute;margin-left:53.2pt;margin-top:50.35pt;width:206pt;height:28.0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13EF04C8" w14:textId="58827253" w:rsidR="00CF19C3" w:rsidRPr="00AB087B" w:rsidRDefault="00CF19C3" w:rsidP="008C7812">
                      <w:pPr>
                        <w:pStyle w:val="Boxheading-medium"/>
                        <w:jc w:val="center"/>
                        <w:rPr>
                          <w:color w:val="auto"/>
                          <w:u w:val="single"/>
                        </w:rPr>
                      </w:pPr>
                      <w:r w:rsidRPr="00AB087B">
                        <w:rPr>
                          <w:color w:val="auto"/>
                          <w:u w:val="single"/>
                        </w:rPr>
                        <w:t>Where to Vote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471BF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1831D6D" wp14:editId="5E0CB031">
                <wp:simplePos x="0" y="0"/>
                <wp:positionH relativeFrom="page">
                  <wp:posOffset>548640</wp:posOffset>
                </wp:positionH>
                <wp:positionV relativeFrom="page">
                  <wp:posOffset>5358130</wp:posOffset>
                </wp:positionV>
                <wp:extent cx="3337560" cy="632460"/>
                <wp:effectExtent l="0" t="0" r="0" b="2540"/>
                <wp:wrapThrough wrapText="bothSides">
                  <wp:wrapPolygon edited="0">
                    <wp:start x="164" y="0"/>
                    <wp:lineTo x="164" y="20819"/>
                    <wp:lineTo x="21205" y="20819"/>
                    <wp:lineTo x="21205" y="0"/>
                    <wp:lineTo x="164" y="0"/>
                  </wp:wrapPolygon>
                </wp:wrapThrough>
                <wp:docPr id="14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75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DA96EE" w14:textId="05FA61B9" w:rsidR="00CF19C3" w:rsidRDefault="00CF19C3" w:rsidP="00C31127">
                            <w:pPr>
                              <w:pStyle w:val="BodyTextSingle"/>
                            </w:pPr>
                            <w:proofErr w:type="gramStart"/>
                            <w:r>
                              <w:t>c</w:t>
                            </w:r>
                            <w:proofErr w:type="gramEnd"/>
                            <w:r>
                              <w:t>/o Bayens</w:t>
                            </w:r>
                          </w:p>
                          <w:p w14:paraId="46F1BAAA" w14:textId="2ADCFFFB" w:rsidR="00CF19C3" w:rsidRPr="009E2A28" w:rsidRDefault="00CF19C3" w:rsidP="00C31127">
                            <w:pPr>
                              <w:pStyle w:val="BodyTextSingle"/>
                            </w:pPr>
                            <w:r>
                              <w:t>7309 W. Valley Ridge Drive</w:t>
                            </w:r>
                            <w:r>
                              <w:br/>
                              <w:t>Madison, WI 53719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1" o:spid="_x0000_s1056" type="#_x0000_t202" style="position:absolute;margin-left:43.2pt;margin-top:421.9pt;width:262.8pt;height:49.8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26DA96EE" w14:textId="05FA61B9" w:rsidR="00CF19C3" w:rsidRDefault="00CF19C3" w:rsidP="00C31127">
                      <w:pPr>
                        <w:pStyle w:val="BodyTextSingle"/>
                      </w:pPr>
                      <w:proofErr w:type="gramStart"/>
                      <w:r>
                        <w:t>c</w:t>
                      </w:r>
                      <w:proofErr w:type="gramEnd"/>
                      <w:r>
                        <w:t>/o Bayens</w:t>
                      </w:r>
                    </w:p>
                    <w:p w14:paraId="46F1BAAA" w14:textId="2ADCFFFB" w:rsidR="00CF19C3" w:rsidRPr="009E2A28" w:rsidRDefault="00CF19C3" w:rsidP="00C31127">
                      <w:pPr>
                        <w:pStyle w:val="BodyTextSingle"/>
                      </w:pPr>
                      <w:r>
                        <w:t>7309 W. Valley Ridge Drive</w:t>
                      </w:r>
                      <w:r>
                        <w:br/>
                        <w:t>Madison, WI 53719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471BF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0" allowOverlap="1" wp14:anchorId="27D04096" wp14:editId="7B4A8CD6">
                <wp:simplePos x="0" y="0"/>
                <wp:positionH relativeFrom="page">
                  <wp:posOffset>2794000</wp:posOffset>
                </wp:positionH>
                <wp:positionV relativeFrom="page">
                  <wp:posOffset>7340600</wp:posOffset>
                </wp:positionV>
                <wp:extent cx="3657600" cy="878840"/>
                <wp:effectExtent l="0" t="0" r="0" b="0"/>
                <wp:wrapTight wrapText="bothSides">
                  <wp:wrapPolygon edited="0">
                    <wp:start x="-675" y="-218"/>
                    <wp:lineTo x="-900" y="453"/>
                    <wp:lineTo x="-900" y="23395"/>
                    <wp:lineTo x="22725" y="23395"/>
                    <wp:lineTo x="22950" y="23395"/>
                    <wp:lineTo x="23175" y="21382"/>
                    <wp:lineTo x="23175" y="905"/>
                    <wp:lineTo x="22950" y="0"/>
                    <wp:lineTo x="22050" y="-218"/>
                    <wp:lineTo x="-675" y="-218"/>
                  </wp:wrapPolygon>
                </wp:wrapTight>
                <wp:docPr id="13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87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96AA5A7" w14:textId="77777777" w:rsidR="00CF19C3" w:rsidRPr="009E2A28" w:rsidRDefault="00CF19C3" w:rsidP="00A050F9">
                            <w:pPr>
                              <w:pStyle w:val="BodyText"/>
                            </w:pPr>
                            <w:r>
                              <w:t>[Address Line 1]</w:t>
                            </w:r>
                            <w:r>
                              <w:br/>
                              <w:t>[Address Line 2]</w:t>
                            </w:r>
                            <w:r>
                              <w:br/>
                              <w:t>Address Line 3]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5" o:spid="_x0000_s1057" type="#_x0000_t202" style="position:absolute;margin-left:220pt;margin-top:578pt;width:4in;height:69.2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" o:allowincell="f" filled="f" fillcolor="#b3cfff" stroked="f" strokecolor="#b3cfff" strokeweight="1.5pt">
                <v:fill color2="#3f80cd" focus="100%" type="gradient">
                  <o:fill v:ext="view" type="gradientUnscaled"/>
                </v:fill>
                <v:stroke o:forcedash="t"/>
                <v:textbox inset=",0,,0">
                  <w:txbxContent>
                    <w:p w14:paraId="196AA5A7" w14:textId="77777777" w:rsidR="00CF19C3" w:rsidRPr="009E2A28" w:rsidRDefault="00CF19C3" w:rsidP="00A050F9">
                      <w:pPr>
                        <w:pStyle w:val="BodyText"/>
                      </w:pPr>
                      <w:r>
                        <w:t>[Address Line 1]</w:t>
                      </w:r>
                      <w:r>
                        <w:br/>
                        <w:t>[Address Line 2]</w:t>
                      </w:r>
                      <w:r>
                        <w:br/>
                        <w:t>Address Line 3]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471BF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609DF7B" wp14:editId="73CF67B1">
                <wp:simplePos x="0" y="0"/>
                <wp:positionH relativeFrom="page">
                  <wp:posOffset>2794000</wp:posOffset>
                </wp:positionH>
                <wp:positionV relativeFrom="page">
                  <wp:posOffset>6986270</wp:posOffset>
                </wp:positionV>
                <wp:extent cx="3657600" cy="320040"/>
                <wp:effectExtent l="0" t="1270" r="0" b="0"/>
                <wp:wrapNone/>
                <wp:docPr id="12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DF7F037" w14:textId="77777777" w:rsidR="00CF19C3" w:rsidRPr="00614465" w:rsidRDefault="00CF19C3" w:rsidP="00A050F9">
                            <w:pPr>
                              <w:pStyle w:val="Heading3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[Recipient]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4" o:spid="_x0000_s1058" type="#_x0000_t202" style="position:absolute;margin-left:220pt;margin-top:550.1pt;width:4in;height:25.2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" filled="f" fillcolor="#b3cfff" stroked="f" strokecolor="#b3cfff" strokeweight="1.5pt">
                <v:fill color2="#3f80cd" focus="100%" type="gradient">
                  <o:fill v:ext="view" type="gradientUnscaled"/>
                </v:fill>
                <v:stroke o:forcedash="t"/>
                <v:textbox inset=",0,,0">
                  <w:txbxContent>
                    <w:p w14:paraId="5DF7F037" w14:textId="77777777" w:rsidR="00CF19C3" w:rsidRPr="00614465" w:rsidRDefault="00CF19C3" w:rsidP="00A050F9">
                      <w:pPr>
                        <w:pStyle w:val="Heading3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[Recipient]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71BF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1C56ABD" wp14:editId="652457B7">
                <wp:simplePos x="0" y="0"/>
                <wp:positionH relativeFrom="page">
                  <wp:posOffset>548640</wp:posOffset>
                </wp:positionH>
                <wp:positionV relativeFrom="page">
                  <wp:posOffset>5133340</wp:posOffset>
                </wp:positionV>
                <wp:extent cx="3337560" cy="228600"/>
                <wp:effectExtent l="0" t="0" r="0" b="0"/>
                <wp:wrapThrough wrapText="bothSides">
                  <wp:wrapPolygon edited="0">
                    <wp:start x="164" y="0"/>
                    <wp:lineTo x="164" y="19200"/>
                    <wp:lineTo x="21205" y="19200"/>
                    <wp:lineTo x="21205" y="0"/>
                    <wp:lineTo x="164" y="0"/>
                  </wp:wrapPolygon>
                </wp:wrapThrough>
                <wp:docPr id="10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75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D5C9DB9" w14:textId="3E45E48B" w:rsidR="00CF19C3" w:rsidRPr="00C31127" w:rsidRDefault="00CF19C3" w:rsidP="00A050F9">
                            <w:pPr>
                              <w:pStyle w:val="Heading4"/>
                              <w:rPr>
                                <w:rFonts w:ascii="Arial Rounded MT Bold" w:hAnsi="Arial Rounded MT Bold"/>
                                <w:color w:val="18348A" w:themeColor="accent1"/>
                                <w:sz w:val="24"/>
                              </w:rPr>
                            </w:pPr>
                            <w:r w:rsidRPr="00C31127">
                              <w:rPr>
                                <w:rFonts w:ascii="Arial Rounded MT Bold" w:hAnsi="Arial Rounded MT Bold"/>
                                <w:color w:val="18348A" w:themeColor="accent1"/>
                                <w:sz w:val="24"/>
                              </w:rPr>
                              <w:t>Highland Village Homeowners Association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3" o:spid="_x0000_s1059" type="#_x0000_t202" style="position:absolute;margin-left:43.2pt;margin-top:404.2pt;width:262.8pt;height:18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7D5C9DB9" w14:textId="3E45E48B" w:rsidR="00CF19C3" w:rsidRPr="00C31127" w:rsidRDefault="00CF19C3" w:rsidP="00A050F9">
                      <w:pPr>
                        <w:pStyle w:val="Heading4"/>
                        <w:rPr>
                          <w:rFonts w:ascii="Arial Rounded MT Bold" w:hAnsi="Arial Rounded MT Bold"/>
                          <w:color w:val="18348A" w:themeColor="accent1"/>
                          <w:sz w:val="24"/>
                        </w:rPr>
                      </w:pPr>
                      <w:r w:rsidRPr="00C31127">
                        <w:rPr>
                          <w:rFonts w:ascii="Arial Rounded MT Bold" w:hAnsi="Arial Rounded MT Bold"/>
                          <w:color w:val="18348A" w:themeColor="accent1"/>
                          <w:sz w:val="24"/>
                        </w:rPr>
                        <w:t>Highland Village Homeowners Association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DB089A" w:rsidSect="00A050F9">
      <w:headerReference w:type="first" r:id="rId29"/>
      <w:footerReference w:type="first" r:id="rId30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EF5FE3" w14:textId="77777777" w:rsidR="00B0570A" w:rsidRDefault="00B0570A">
      <w:r>
        <w:separator/>
      </w:r>
    </w:p>
  </w:endnote>
  <w:endnote w:type="continuationSeparator" w:id="0">
    <w:p w14:paraId="6113CB6C" w14:textId="77777777" w:rsidR="00B0570A" w:rsidRDefault="00B05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ヒラギノ丸ゴ Pro W4">
    <w:charset w:val="4E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E6E3BA" w14:textId="77777777" w:rsidR="00CF19C3" w:rsidRDefault="00CF19C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FC651D" w14:textId="77777777" w:rsidR="00CF19C3" w:rsidRDefault="00CF19C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5" behindDoc="0" locked="0" layoutInCell="1" allowOverlap="1" wp14:anchorId="62FD966A" wp14:editId="3580394C">
              <wp:simplePos x="0" y="0"/>
              <wp:positionH relativeFrom="page">
                <wp:posOffset>3557270</wp:posOffset>
              </wp:positionH>
              <wp:positionV relativeFrom="page">
                <wp:posOffset>9683750</wp:posOffset>
              </wp:positionV>
              <wp:extent cx="657225" cy="271780"/>
              <wp:effectExtent l="1270" t="6350" r="1905" b="127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225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C572A759-6A51-4108-AA02-DFA0A04FC94B}">
                          <ma14:wrappingTextBox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4485AF71" w14:textId="77777777" w:rsidR="00CF19C3" w:rsidRDefault="00CF19C3" w:rsidP="00A050F9">
                          <w:pPr>
                            <w:pStyle w:val="Page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B0570A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" o:spid="_x0000_s1060" type="#_x0000_t202" style="position:absolute;margin-left:280.1pt;margin-top:762.5pt;width:51.75pt;height:21.4pt;z-index:251659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" mv:complextextbox="1" filled="f" stroked="f">
              <v:textbox inset=",0,,0">
                <w:txbxContent>
                  <w:p w14:paraId="4485AF71" w14:textId="77777777" w:rsidR="00CF19C3" w:rsidRDefault="00CF19C3" w:rsidP="00A050F9">
                    <w:pPr>
                      <w:pStyle w:val="Page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B0570A"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5D1EED" w14:textId="77777777" w:rsidR="00CF19C3" w:rsidRDefault="00CF19C3">
    <w:pPr>
      <w:pStyle w:val="Footer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D0D7B4" w14:textId="77777777" w:rsidR="00CF19C3" w:rsidRDefault="00CF19C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CE0F67" w14:textId="77777777" w:rsidR="00B0570A" w:rsidRDefault="00B0570A">
      <w:r>
        <w:separator/>
      </w:r>
    </w:p>
  </w:footnote>
  <w:footnote w:type="continuationSeparator" w:id="0">
    <w:p w14:paraId="58741AAA" w14:textId="77777777" w:rsidR="00B0570A" w:rsidRDefault="00B0570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993565" w14:textId="77777777" w:rsidR="00CF19C3" w:rsidRDefault="00CF19C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DEE120" w14:textId="77777777" w:rsidR="00CF19C3" w:rsidRDefault="00CF19C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C4848EE" wp14:editId="4C2282B7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58000" cy="9144000"/>
              <wp:effectExtent l="0" t="0" r="12700" b="12700"/>
              <wp:wrapTight wrapText="bothSides">
                <wp:wrapPolygon edited="0">
                  <wp:start x="-36" y="0"/>
                  <wp:lineTo x="-36" y="21557"/>
                  <wp:lineTo x="21636" y="21557"/>
                  <wp:lineTo x="21636" y="0"/>
                  <wp:lineTo x="-36" y="0"/>
                </wp:wrapPolygon>
              </wp:wrapTight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91440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B3CF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6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36pt;margin-top:36pt;width:540pt;height:10in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" o:allowincell="f" filled="f" fillcolor="#b3cfff" strokecolor="#18348a [3204]" strokeweight="1pt">
              <v:fill color2="#3f80cd" focus="100%" type="gradient">
                <o:fill v:ext="view" type="gradientUnscaled"/>
              </v:fill>
              <v:shadow opacity="42597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E46727" w14:textId="77777777" w:rsidR="00CF19C3" w:rsidRDefault="00CF19C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322FBD1" wp14:editId="40234749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58000" cy="9144000"/>
              <wp:effectExtent l="0" t="0" r="12700" b="12700"/>
              <wp:wrapTight wrapText="bothSides">
                <wp:wrapPolygon edited="0">
                  <wp:start x="-36" y="0"/>
                  <wp:lineTo x="-36" y="21557"/>
                  <wp:lineTo x="21636" y="21557"/>
                  <wp:lineTo x="21636" y="0"/>
                  <wp:lineTo x="-36" y="0"/>
                </wp:wrapPolygon>
              </wp:wrapTight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91440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B3CF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6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36pt;margin-top:36pt;width:540pt;height:10in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" o:allowincell="f" filled="f" fillcolor="#b3cfff" strokecolor="#18348a [3204]" strokeweight="1pt">
              <v:fill color2="#3f80cd" focus="100%" type="gradient">
                <o:fill v:ext="view" type="gradientUnscaled"/>
              </v:fill>
              <v:shadow opacity="42597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D2535F" w14:textId="77777777" w:rsidR="00CF19C3" w:rsidRDefault="00CF19C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7" behindDoc="0" locked="0" layoutInCell="0" allowOverlap="1" wp14:anchorId="24728480" wp14:editId="5851F931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58000" cy="9144000"/>
              <wp:effectExtent l="0" t="0" r="12700" b="12700"/>
              <wp:wrapTight wrapText="bothSides">
                <wp:wrapPolygon edited="0">
                  <wp:start x="-36" y="0"/>
                  <wp:lineTo x="-36" y="21557"/>
                  <wp:lineTo x="21636" y="21557"/>
                  <wp:lineTo x="21636" y="0"/>
                  <wp:lineTo x="-36" y="0"/>
                </wp:wrapPolygon>
              </wp:wrapTight>
              <wp:docPr id="1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91440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B3CF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6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36pt;margin-top:36pt;width:540pt;height:10in;z-index:251659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" o:allowincell="f" filled="f" fillcolor="#b3cfff" strokecolor="#18348a [3204]" strokeweight="1pt">
              <v:fill color2="#3f80cd" focus="100%" type="gradient">
                <o:fill v:ext="view" type="gradientUnscaled"/>
              </v:fill>
              <v:shadow opacity="42597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58A52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1B3A02E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0C10FD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0818E95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841EF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79529B3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2365F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D28805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E54B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D02FC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CEFE98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F8433B1"/>
    <w:multiLevelType w:val="hybridMultilevel"/>
    <w:tmpl w:val="A7502C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7F12D8"/>
    <w:multiLevelType w:val="hybridMultilevel"/>
    <w:tmpl w:val="35462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9726E6"/>
    <w:multiLevelType w:val="hybridMultilevel"/>
    <w:tmpl w:val="1D08F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232CF2"/>
    <w:multiLevelType w:val="hybridMultilevel"/>
    <w:tmpl w:val="DD1E4F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2113D02"/>
    <w:multiLevelType w:val="hybridMultilevel"/>
    <w:tmpl w:val="694C0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076BB1"/>
    <w:multiLevelType w:val="hybridMultilevel"/>
    <w:tmpl w:val="60286B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F41E1A"/>
    <w:multiLevelType w:val="hybridMultilevel"/>
    <w:tmpl w:val="25A0C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A320E0"/>
    <w:multiLevelType w:val="hybridMultilevel"/>
    <w:tmpl w:val="E620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4"/>
  </w:num>
  <w:num w:numId="14">
    <w:abstractNumId w:val="17"/>
  </w:num>
  <w:num w:numId="15">
    <w:abstractNumId w:val="13"/>
  </w:num>
  <w:num w:numId="16">
    <w:abstractNumId w:val="11"/>
  </w:num>
  <w:num w:numId="17">
    <w:abstractNumId w:val="18"/>
  </w:num>
  <w:num w:numId="18">
    <w:abstractNumId w:val="16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attachedTemplate r:id="rId1"/>
  <w:revisionView w:markup="0"/>
  <w:defaultTabStop w:val="720"/>
  <w:displayHorizontalDrawingGridEvery w:val="0"/>
  <w:displayVerticalDrawingGridEvery w:val="0"/>
  <w:doNotUseMarginsForDrawingGridOrigin/>
  <w:characterSpacingControl w:val="doNotCompress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2D2639"/>
    <w:rsid w:val="000435EF"/>
    <w:rsid w:val="00054A51"/>
    <w:rsid w:val="000917FE"/>
    <w:rsid w:val="00096708"/>
    <w:rsid w:val="00140482"/>
    <w:rsid w:val="00157EBE"/>
    <w:rsid w:val="00226F19"/>
    <w:rsid w:val="002A77B0"/>
    <w:rsid w:val="002C388B"/>
    <w:rsid w:val="002C4A88"/>
    <w:rsid w:val="002D2639"/>
    <w:rsid w:val="002E11D6"/>
    <w:rsid w:val="00302A6F"/>
    <w:rsid w:val="00316EFD"/>
    <w:rsid w:val="00324A59"/>
    <w:rsid w:val="003336B4"/>
    <w:rsid w:val="0036572E"/>
    <w:rsid w:val="00377C10"/>
    <w:rsid w:val="003C568E"/>
    <w:rsid w:val="003E5899"/>
    <w:rsid w:val="004604BE"/>
    <w:rsid w:val="00472340"/>
    <w:rsid w:val="00487680"/>
    <w:rsid w:val="00500664"/>
    <w:rsid w:val="005471BF"/>
    <w:rsid w:val="00555A67"/>
    <w:rsid w:val="00576B7C"/>
    <w:rsid w:val="00594CE2"/>
    <w:rsid w:val="005F58CA"/>
    <w:rsid w:val="0064630E"/>
    <w:rsid w:val="0067057D"/>
    <w:rsid w:val="006825FA"/>
    <w:rsid w:val="0068672F"/>
    <w:rsid w:val="0069510B"/>
    <w:rsid w:val="006A426A"/>
    <w:rsid w:val="007100A1"/>
    <w:rsid w:val="00731C1A"/>
    <w:rsid w:val="00753D6E"/>
    <w:rsid w:val="00765661"/>
    <w:rsid w:val="007731E2"/>
    <w:rsid w:val="00781CE1"/>
    <w:rsid w:val="007929DA"/>
    <w:rsid w:val="007D433E"/>
    <w:rsid w:val="00812EDC"/>
    <w:rsid w:val="0082655B"/>
    <w:rsid w:val="008C000A"/>
    <w:rsid w:val="008C7812"/>
    <w:rsid w:val="009B1A8E"/>
    <w:rsid w:val="009F65DE"/>
    <w:rsid w:val="00A050F9"/>
    <w:rsid w:val="00A10F33"/>
    <w:rsid w:val="00A53E15"/>
    <w:rsid w:val="00A568C5"/>
    <w:rsid w:val="00AB087B"/>
    <w:rsid w:val="00AE04C3"/>
    <w:rsid w:val="00B0570A"/>
    <w:rsid w:val="00B3027B"/>
    <w:rsid w:val="00B37142"/>
    <w:rsid w:val="00B4009C"/>
    <w:rsid w:val="00B65A10"/>
    <w:rsid w:val="00B82996"/>
    <w:rsid w:val="00B863B5"/>
    <w:rsid w:val="00C00863"/>
    <w:rsid w:val="00C06561"/>
    <w:rsid w:val="00C31127"/>
    <w:rsid w:val="00C47AD3"/>
    <w:rsid w:val="00C57849"/>
    <w:rsid w:val="00C75A4A"/>
    <w:rsid w:val="00CD1B6B"/>
    <w:rsid w:val="00CF19C3"/>
    <w:rsid w:val="00D101B9"/>
    <w:rsid w:val="00D1166B"/>
    <w:rsid w:val="00DB089A"/>
    <w:rsid w:val="00DC5DB2"/>
    <w:rsid w:val="00DD2C6A"/>
    <w:rsid w:val="00DE6170"/>
    <w:rsid w:val="00E147B9"/>
    <w:rsid w:val="00E21A3E"/>
    <w:rsid w:val="00E8563B"/>
    <w:rsid w:val="00EF50DA"/>
    <w:rsid w:val="00F11714"/>
    <w:rsid w:val="00F50812"/>
    <w:rsid w:val="00F8251B"/>
    <w:rsid w:val="00F9608C"/>
    <w:rsid w:val="00F9791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C1A44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rsid w:val="009E2A28"/>
    <w:pPr>
      <w:spacing w:line="520" w:lineRule="exact"/>
      <w:outlineLvl w:val="0"/>
    </w:pPr>
    <w:rPr>
      <w:rFonts w:asciiTheme="majorHAnsi" w:eastAsiaTheme="majorEastAsia" w:hAnsiTheme="majorHAnsi" w:cstheme="majorBidi"/>
      <w:b/>
      <w:bCs/>
      <w:color w:val="5870BB" w:themeColor="accent2"/>
      <w:sz w:val="48"/>
      <w:szCs w:val="32"/>
    </w:rPr>
  </w:style>
  <w:style w:type="paragraph" w:styleId="Heading2">
    <w:name w:val="heading 2"/>
    <w:basedOn w:val="Normal"/>
    <w:link w:val="Heading2Char"/>
    <w:rsid w:val="0062519F"/>
    <w:pPr>
      <w:outlineLvl w:val="1"/>
    </w:pPr>
    <w:rPr>
      <w:bCs/>
      <w:color w:val="4A4A4A" w:themeColor="text2"/>
      <w:sz w:val="36"/>
      <w:szCs w:val="26"/>
    </w:rPr>
  </w:style>
  <w:style w:type="paragraph" w:styleId="Heading3">
    <w:name w:val="heading 3"/>
    <w:basedOn w:val="Normal"/>
    <w:link w:val="Heading3Char"/>
    <w:rsid w:val="002D780D"/>
    <w:pPr>
      <w:outlineLvl w:val="2"/>
    </w:pPr>
    <w:rPr>
      <w:rFonts w:asciiTheme="majorHAnsi" w:eastAsiaTheme="majorEastAsia" w:hAnsiTheme="majorHAnsi" w:cstheme="majorBidi"/>
      <w:bCs/>
      <w:color w:val="5870BB" w:themeColor="accent2"/>
      <w:sz w:val="40"/>
    </w:rPr>
  </w:style>
  <w:style w:type="paragraph" w:styleId="Heading4">
    <w:name w:val="heading 4"/>
    <w:basedOn w:val="Normal"/>
    <w:link w:val="Heading4Char"/>
    <w:rsid w:val="005F0FF2"/>
    <w:pPr>
      <w:outlineLvl w:val="3"/>
    </w:pPr>
    <w:rPr>
      <w:rFonts w:asciiTheme="majorHAnsi" w:eastAsiaTheme="majorEastAsia" w:hAnsiTheme="majorHAnsi" w:cstheme="majorBidi"/>
      <w:bCs/>
      <w:iCs/>
      <w:color w:val="5870BB" w:themeColor="accent2"/>
      <w:sz w:val="28"/>
    </w:rPr>
  </w:style>
  <w:style w:type="paragraph" w:styleId="Heading6">
    <w:name w:val="heading 6"/>
    <w:basedOn w:val="Normal"/>
    <w:link w:val="Heading6Char"/>
    <w:rsid w:val="00B44EF4"/>
    <w:pPr>
      <w:keepNext/>
      <w:keepLines/>
      <w:jc w:val="right"/>
      <w:outlineLvl w:val="5"/>
    </w:pPr>
    <w:rPr>
      <w:rFonts w:asciiTheme="majorHAnsi" w:eastAsiaTheme="majorEastAsia" w:hAnsiTheme="majorHAnsi" w:cstheme="majorBidi"/>
      <w:iCs/>
      <w:color w:val="FFAE00" w:themeColor="accent3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F64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F647A"/>
  </w:style>
  <w:style w:type="paragraph" w:styleId="Footer">
    <w:name w:val="footer"/>
    <w:basedOn w:val="Normal"/>
    <w:link w:val="FooterChar"/>
    <w:unhideWhenUsed/>
    <w:rsid w:val="00CF64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F647A"/>
  </w:style>
  <w:style w:type="character" w:customStyle="1" w:styleId="Heading2Char">
    <w:name w:val="Heading 2 Char"/>
    <w:basedOn w:val="DefaultParagraphFont"/>
    <w:link w:val="Heading2"/>
    <w:rsid w:val="0062519F"/>
    <w:rPr>
      <w:bCs/>
      <w:color w:val="4A4A4A" w:themeColor="text2"/>
      <w:sz w:val="36"/>
      <w:szCs w:val="26"/>
    </w:rPr>
  </w:style>
  <w:style w:type="character" w:customStyle="1" w:styleId="Heading1Char">
    <w:name w:val="Heading 1 Char"/>
    <w:basedOn w:val="DefaultParagraphFont"/>
    <w:link w:val="Heading1"/>
    <w:rsid w:val="009E2A28"/>
    <w:rPr>
      <w:rFonts w:asciiTheme="majorHAnsi" w:eastAsiaTheme="majorEastAsia" w:hAnsiTheme="majorHAnsi" w:cstheme="majorBidi"/>
      <w:b/>
      <w:bCs/>
      <w:color w:val="5870BB" w:themeColor="accent2"/>
      <w:sz w:val="48"/>
      <w:szCs w:val="32"/>
    </w:rPr>
  </w:style>
  <w:style w:type="paragraph" w:styleId="BodyText2">
    <w:name w:val="Body Text 2"/>
    <w:basedOn w:val="Normal"/>
    <w:link w:val="BodyText2Char"/>
    <w:rsid w:val="00AD3C87"/>
    <w:pPr>
      <w:spacing w:after="120"/>
      <w:ind w:left="360"/>
    </w:pPr>
  </w:style>
  <w:style w:type="character" w:customStyle="1" w:styleId="BodyText2Char">
    <w:name w:val="Body Text 2 Char"/>
    <w:basedOn w:val="DefaultParagraphFont"/>
    <w:link w:val="BodyText2"/>
    <w:rsid w:val="00AD3C87"/>
  </w:style>
  <w:style w:type="paragraph" w:styleId="BodyText">
    <w:name w:val="Body Text"/>
    <w:basedOn w:val="Normal"/>
    <w:link w:val="BodyTextChar"/>
    <w:rsid w:val="00486F84"/>
    <w:pPr>
      <w:spacing w:after="120" w:line="360" w:lineRule="auto"/>
    </w:pPr>
    <w:rPr>
      <w:color w:val="404040" w:themeColor="text1" w:themeTint="BF"/>
      <w:sz w:val="22"/>
    </w:rPr>
  </w:style>
  <w:style w:type="character" w:customStyle="1" w:styleId="BodyTextChar">
    <w:name w:val="Body Text Char"/>
    <w:basedOn w:val="DefaultParagraphFont"/>
    <w:link w:val="BodyText"/>
    <w:rsid w:val="00486F84"/>
    <w:rPr>
      <w:color w:val="404040" w:themeColor="text1" w:themeTint="BF"/>
      <w:sz w:val="22"/>
    </w:rPr>
  </w:style>
  <w:style w:type="paragraph" w:styleId="Subtitle">
    <w:name w:val="Subtitle"/>
    <w:basedOn w:val="Normal"/>
    <w:link w:val="SubtitleChar"/>
    <w:rsid w:val="006F622D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  <w:spacing w:val="15"/>
    </w:rPr>
  </w:style>
  <w:style w:type="character" w:customStyle="1" w:styleId="SubtitleChar">
    <w:name w:val="Subtitle Char"/>
    <w:basedOn w:val="DefaultParagraphFont"/>
    <w:link w:val="Subtitle"/>
    <w:rsid w:val="006F622D"/>
    <w:rPr>
      <w:rFonts w:asciiTheme="majorHAnsi" w:eastAsiaTheme="majorEastAsia" w:hAnsiTheme="majorHAnsi" w:cstheme="majorBidi"/>
      <w:iCs/>
      <w:color w:val="FFFFFF" w:themeColor="background1"/>
      <w:spacing w:val="15"/>
    </w:rPr>
  </w:style>
  <w:style w:type="paragraph" w:styleId="Date">
    <w:name w:val="Date"/>
    <w:basedOn w:val="Normal"/>
    <w:link w:val="DateChar"/>
    <w:rsid w:val="0062519F"/>
    <w:pPr>
      <w:jc w:val="right"/>
    </w:pPr>
    <w:rPr>
      <w:rFonts w:asciiTheme="majorHAnsi" w:eastAsiaTheme="majorEastAsia" w:hAnsiTheme="majorHAnsi" w:cs="Cooper Black"/>
      <w:color w:val="FFFFFF" w:themeColor="background1"/>
    </w:rPr>
  </w:style>
  <w:style w:type="character" w:customStyle="1" w:styleId="DateChar">
    <w:name w:val="Date Char"/>
    <w:basedOn w:val="DefaultParagraphFont"/>
    <w:link w:val="Date"/>
    <w:rsid w:val="0062519F"/>
    <w:rPr>
      <w:rFonts w:asciiTheme="majorHAnsi" w:eastAsiaTheme="majorEastAsia" w:hAnsiTheme="majorHAnsi" w:cs="Cooper Black"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B44EF4"/>
    <w:rPr>
      <w:rFonts w:asciiTheme="majorHAnsi" w:eastAsiaTheme="majorEastAsia" w:hAnsiTheme="majorHAnsi" w:cstheme="majorBidi"/>
      <w:iCs/>
      <w:color w:val="FFAE00" w:themeColor="accent3"/>
      <w:sz w:val="28"/>
    </w:rPr>
  </w:style>
  <w:style w:type="paragraph" w:customStyle="1" w:styleId="Boxheading-large">
    <w:name w:val="Box heading - large"/>
    <w:basedOn w:val="Normal"/>
    <w:qFormat/>
    <w:rsid w:val="0062519F"/>
    <w:pPr>
      <w:jc w:val="center"/>
    </w:pPr>
    <w:rPr>
      <w:rFonts w:asciiTheme="majorHAnsi" w:eastAsiaTheme="majorEastAsia" w:hAnsiTheme="majorHAnsi" w:cs="Cooper Black"/>
      <w:color w:val="FFFFFF" w:themeColor="background1"/>
      <w:sz w:val="60"/>
    </w:rPr>
  </w:style>
  <w:style w:type="paragraph" w:customStyle="1" w:styleId="Boxtext-large">
    <w:name w:val="Box text - large"/>
    <w:basedOn w:val="Normal"/>
    <w:qFormat/>
    <w:rsid w:val="0062519F"/>
    <w:pPr>
      <w:jc w:val="center"/>
    </w:pPr>
    <w:rPr>
      <w:color w:val="FFFFFF" w:themeColor="background1"/>
    </w:rPr>
  </w:style>
  <w:style w:type="paragraph" w:styleId="Title">
    <w:name w:val="Title"/>
    <w:basedOn w:val="Normal"/>
    <w:link w:val="TitleChar"/>
    <w:rsid w:val="0062519F"/>
    <w:pPr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rsid w:val="0062519F"/>
    <w:rPr>
      <w:rFonts w:asciiTheme="majorHAnsi" w:eastAsiaTheme="majorEastAsia" w:hAnsiTheme="majorHAnsi" w:cstheme="majorBidi"/>
      <w:color w:val="FFFFFF" w:themeColor="background1"/>
      <w:kern w:val="28"/>
      <w:sz w:val="96"/>
      <w:szCs w:val="52"/>
    </w:rPr>
  </w:style>
  <w:style w:type="paragraph" w:customStyle="1" w:styleId="LeadLine">
    <w:name w:val="Lead Line"/>
    <w:basedOn w:val="Normal"/>
    <w:qFormat/>
    <w:rsid w:val="00D25667"/>
    <w:pPr>
      <w:jc w:val="center"/>
    </w:pPr>
    <w:rPr>
      <w:color w:val="FFFFFF" w:themeColor="background1"/>
      <w:sz w:val="18"/>
    </w:rPr>
  </w:style>
  <w:style w:type="character" w:customStyle="1" w:styleId="Heading3Char">
    <w:name w:val="Heading 3 Char"/>
    <w:basedOn w:val="DefaultParagraphFont"/>
    <w:link w:val="Heading3"/>
    <w:rsid w:val="002D780D"/>
    <w:rPr>
      <w:rFonts w:asciiTheme="majorHAnsi" w:eastAsiaTheme="majorEastAsia" w:hAnsiTheme="majorHAnsi" w:cstheme="majorBidi"/>
      <w:bCs/>
      <w:color w:val="5870BB" w:themeColor="accent2"/>
      <w:sz w:val="40"/>
    </w:rPr>
  </w:style>
  <w:style w:type="paragraph" w:customStyle="1" w:styleId="Boxheading-small">
    <w:name w:val="Box heading - small"/>
    <w:basedOn w:val="Boxheading-large"/>
    <w:qFormat/>
    <w:rsid w:val="00CB746F"/>
    <w:rPr>
      <w:sz w:val="26"/>
    </w:rPr>
  </w:style>
  <w:style w:type="paragraph" w:customStyle="1" w:styleId="Boxtext-medium">
    <w:name w:val="Box text - medium"/>
    <w:basedOn w:val="Boxtext-large"/>
    <w:qFormat/>
    <w:rsid w:val="00CB746F"/>
    <w:rPr>
      <w:sz w:val="22"/>
    </w:rPr>
  </w:style>
  <w:style w:type="paragraph" w:customStyle="1" w:styleId="Boxheading-medium">
    <w:name w:val="Box heading - medium"/>
    <w:basedOn w:val="Boxheading-large"/>
    <w:qFormat/>
    <w:rsid w:val="007E4D85"/>
    <w:pPr>
      <w:jc w:val="left"/>
    </w:pPr>
    <w:rPr>
      <w:sz w:val="44"/>
    </w:rPr>
  </w:style>
  <w:style w:type="paragraph" w:customStyle="1" w:styleId="BodyTextSingle">
    <w:name w:val="Body Text Single"/>
    <w:basedOn w:val="BodyText"/>
    <w:qFormat/>
    <w:rsid w:val="007E4D85"/>
    <w:pPr>
      <w:spacing w:line="240" w:lineRule="auto"/>
    </w:pPr>
  </w:style>
  <w:style w:type="character" w:customStyle="1" w:styleId="Heading4Char">
    <w:name w:val="Heading 4 Char"/>
    <w:basedOn w:val="DefaultParagraphFont"/>
    <w:link w:val="Heading4"/>
    <w:rsid w:val="005F0FF2"/>
    <w:rPr>
      <w:rFonts w:asciiTheme="majorHAnsi" w:eastAsiaTheme="majorEastAsia" w:hAnsiTheme="majorHAnsi" w:cstheme="majorBidi"/>
      <w:bCs/>
      <w:iCs/>
      <w:color w:val="5870BB" w:themeColor="accent2"/>
      <w:sz w:val="28"/>
    </w:rPr>
  </w:style>
  <w:style w:type="paragraph" w:customStyle="1" w:styleId="BoxText-Left">
    <w:name w:val="Box Text - Left"/>
    <w:basedOn w:val="BodyText"/>
    <w:qFormat/>
    <w:rsid w:val="005F0FF2"/>
    <w:rPr>
      <w:color w:val="FFFFFF" w:themeColor="background1"/>
      <w:sz w:val="20"/>
    </w:rPr>
  </w:style>
  <w:style w:type="paragraph" w:customStyle="1" w:styleId="Page">
    <w:name w:val="Page"/>
    <w:basedOn w:val="Normal"/>
    <w:qFormat/>
    <w:rsid w:val="00175E58"/>
    <w:pPr>
      <w:jc w:val="center"/>
    </w:pPr>
    <w:rPr>
      <w:color w:val="18348A" w:themeColor="accent1"/>
      <w:sz w:val="20"/>
    </w:rPr>
  </w:style>
  <w:style w:type="paragraph" w:styleId="ListParagraph">
    <w:name w:val="List Paragraph"/>
    <w:basedOn w:val="Normal"/>
    <w:rsid w:val="002D2639"/>
    <w:pPr>
      <w:ind w:left="720"/>
      <w:contextualSpacing/>
    </w:pPr>
  </w:style>
  <w:style w:type="character" w:styleId="Hyperlink">
    <w:name w:val="Hyperlink"/>
    <w:basedOn w:val="DefaultParagraphFont"/>
    <w:rsid w:val="00765661"/>
    <w:rPr>
      <w:color w:val="3563F5" w:themeColor="hyperlink"/>
      <w:u w:val="single"/>
    </w:rPr>
  </w:style>
  <w:style w:type="character" w:styleId="FollowedHyperlink">
    <w:name w:val="FollowedHyperlink"/>
    <w:basedOn w:val="DefaultParagraphFont"/>
    <w:rsid w:val="00B65A10"/>
    <w:rPr>
      <w:color w:val="839CEA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rsid w:val="009E2A28"/>
    <w:pPr>
      <w:spacing w:line="520" w:lineRule="exact"/>
      <w:outlineLvl w:val="0"/>
    </w:pPr>
    <w:rPr>
      <w:rFonts w:asciiTheme="majorHAnsi" w:eastAsiaTheme="majorEastAsia" w:hAnsiTheme="majorHAnsi" w:cstheme="majorBidi"/>
      <w:b/>
      <w:bCs/>
      <w:color w:val="5870BB" w:themeColor="accent2"/>
      <w:sz w:val="48"/>
      <w:szCs w:val="32"/>
    </w:rPr>
  </w:style>
  <w:style w:type="paragraph" w:styleId="Heading2">
    <w:name w:val="heading 2"/>
    <w:basedOn w:val="Normal"/>
    <w:link w:val="Heading2Char"/>
    <w:rsid w:val="0062519F"/>
    <w:pPr>
      <w:outlineLvl w:val="1"/>
    </w:pPr>
    <w:rPr>
      <w:bCs/>
      <w:color w:val="4A4A4A" w:themeColor="text2"/>
      <w:sz w:val="36"/>
      <w:szCs w:val="26"/>
    </w:rPr>
  </w:style>
  <w:style w:type="paragraph" w:styleId="Heading3">
    <w:name w:val="heading 3"/>
    <w:basedOn w:val="Normal"/>
    <w:link w:val="Heading3Char"/>
    <w:rsid w:val="002D780D"/>
    <w:pPr>
      <w:outlineLvl w:val="2"/>
    </w:pPr>
    <w:rPr>
      <w:rFonts w:asciiTheme="majorHAnsi" w:eastAsiaTheme="majorEastAsia" w:hAnsiTheme="majorHAnsi" w:cstheme="majorBidi"/>
      <w:bCs/>
      <w:color w:val="5870BB" w:themeColor="accent2"/>
      <w:sz w:val="40"/>
    </w:rPr>
  </w:style>
  <w:style w:type="paragraph" w:styleId="Heading4">
    <w:name w:val="heading 4"/>
    <w:basedOn w:val="Normal"/>
    <w:link w:val="Heading4Char"/>
    <w:rsid w:val="005F0FF2"/>
    <w:pPr>
      <w:outlineLvl w:val="3"/>
    </w:pPr>
    <w:rPr>
      <w:rFonts w:asciiTheme="majorHAnsi" w:eastAsiaTheme="majorEastAsia" w:hAnsiTheme="majorHAnsi" w:cstheme="majorBidi"/>
      <w:bCs/>
      <w:iCs/>
      <w:color w:val="5870BB" w:themeColor="accent2"/>
      <w:sz w:val="28"/>
    </w:rPr>
  </w:style>
  <w:style w:type="paragraph" w:styleId="Heading6">
    <w:name w:val="heading 6"/>
    <w:basedOn w:val="Normal"/>
    <w:link w:val="Heading6Char"/>
    <w:rsid w:val="00B44EF4"/>
    <w:pPr>
      <w:keepNext/>
      <w:keepLines/>
      <w:jc w:val="right"/>
      <w:outlineLvl w:val="5"/>
    </w:pPr>
    <w:rPr>
      <w:rFonts w:asciiTheme="majorHAnsi" w:eastAsiaTheme="majorEastAsia" w:hAnsiTheme="majorHAnsi" w:cstheme="majorBidi"/>
      <w:iCs/>
      <w:color w:val="FFAE00" w:themeColor="accent3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F64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F647A"/>
  </w:style>
  <w:style w:type="paragraph" w:styleId="Footer">
    <w:name w:val="footer"/>
    <w:basedOn w:val="Normal"/>
    <w:link w:val="FooterChar"/>
    <w:unhideWhenUsed/>
    <w:rsid w:val="00CF64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F647A"/>
  </w:style>
  <w:style w:type="character" w:customStyle="1" w:styleId="Heading2Char">
    <w:name w:val="Heading 2 Char"/>
    <w:basedOn w:val="DefaultParagraphFont"/>
    <w:link w:val="Heading2"/>
    <w:rsid w:val="0062519F"/>
    <w:rPr>
      <w:bCs/>
      <w:color w:val="4A4A4A" w:themeColor="text2"/>
      <w:sz w:val="36"/>
      <w:szCs w:val="26"/>
    </w:rPr>
  </w:style>
  <w:style w:type="character" w:customStyle="1" w:styleId="Heading1Char">
    <w:name w:val="Heading 1 Char"/>
    <w:basedOn w:val="DefaultParagraphFont"/>
    <w:link w:val="Heading1"/>
    <w:rsid w:val="009E2A28"/>
    <w:rPr>
      <w:rFonts w:asciiTheme="majorHAnsi" w:eastAsiaTheme="majorEastAsia" w:hAnsiTheme="majorHAnsi" w:cstheme="majorBidi"/>
      <w:b/>
      <w:bCs/>
      <w:color w:val="5870BB" w:themeColor="accent2"/>
      <w:sz w:val="48"/>
      <w:szCs w:val="32"/>
    </w:rPr>
  </w:style>
  <w:style w:type="paragraph" w:styleId="BodyText2">
    <w:name w:val="Body Text 2"/>
    <w:basedOn w:val="Normal"/>
    <w:link w:val="BodyText2Char"/>
    <w:rsid w:val="00AD3C87"/>
    <w:pPr>
      <w:spacing w:after="120"/>
      <w:ind w:left="360"/>
    </w:pPr>
  </w:style>
  <w:style w:type="character" w:customStyle="1" w:styleId="BodyText2Char">
    <w:name w:val="Body Text 2 Char"/>
    <w:basedOn w:val="DefaultParagraphFont"/>
    <w:link w:val="BodyText2"/>
    <w:rsid w:val="00AD3C87"/>
  </w:style>
  <w:style w:type="paragraph" w:styleId="BodyText">
    <w:name w:val="Body Text"/>
    <w:basedOn w:val="Normal"/>
    <w:link w:val="BodyTextChar"/>
    <w:rsid w:val="00486F84"/>
    <w:pPr>
      <w:spacing w:after="120" w:line="360" w:lineRule="auto"/>
    </w:pPr>
    <w:rPr>
      <w:color w:val="404040" w:themeColor="text1" w:themeTint="BF"/>
      <w:sz w:val="22"/>
    </w:rPr>
  </w:style>
  <w:style w:type="character" w:customStyle="1" w:styleId="BodyTextChar">
    <w:name w:val="Body Text Char"/>
    <w:basedOn w:val="DefaultParagraphFont"/>
    <w:link w:val="BodyText"/>
    <w:rsid w:val="00486F84"/>
    <w:rPr>
      <w:color w:val="404040" w:themeColor="text1" w:themeTint="BF"/>
      <w:sz w:val="22"/>
    </w:rPr>
  </w:style>
  <w:style w:type="paragraph" w:styleId="Subtitle">
    <w:name w:val="Subtitle"/>
    <w:basedOn w:val="Normal"/>
    <w:link w:val="SubtitleChar"/>
    <w:rsid w:val="006F622D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  <w:spacing w:val="15"/>
    </w:rPr>
  </w:style>
  <w:style w:type="character" w:customStyle="1" w:styleId="SubtitleChar">
    <w:name w:val="Subtitle Char"/>
    <w:basedOn w:val="DefaultParagraphFont"/>
    <w:link w:val="Subtitle"/>
    <w:rsid w:val="006F622D"/>
    <w:rPr>
      <w:rFonts w:asciiTheme="majorHAnsi" w:eastAsiaTheme="majorEastAsia" w:hAnsiTheme="majorHAnsi" w:cstheme="majorBidi"/>
      <w:iCs/>
      <w:color w:val="FFFFFF" w:themeColor="background1"/>
      <w:spacing w:val="15"/>
    </w:rPr>
  </w:style>
  <w:style w:type="paragraph" w:styleId="Date">
    <w:name w:val="Date"/>
    <w:basedOn w:val="Normal"/>
    <w:link w:val="DateChar"/>
    <w:rsid w:val="0062519F"/>
    <w:pPr>
      <w:jc w:val="right"/>
    </w:pPr>
    <w:rPr>
      <w:rFonts w:asciiTheme="majorHAnsi" w:eastAsiaTheme="majorEastAsia" w:hAnsiTheme="majorHAnsi" w:cs="Cooper Black"/>
      <w:color w:val="FFFFFF" w:themeColor="background1"/>
    </w:rPr>
  </w:style>
  <w:style w:type="character" w:customStyle="1" w:styleId="DateChar">
    <w:name w:val="Date Char"/>
    <w:basedOn w:val="DefaultParagraphFont"/>
    <w:link w:val="Date"/>
    <w:rsid w:val="0062519F"/>
    <w:rPr>
      <w:rFonts w:asciiTheme="majorHAnsi" w:eastAsiaTheme="majorEastAsia" w:hAnsiTheme="majorHAnsi" w:cs="Cooper Black"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B44EF4"/>
    <w:rPr>
      <w:rFonts w:asciiTheme="majorHAnsi" w:eastAsiaTheme="majorEastAsia" w:hAnsiTheme="majorHAnsi" w:cstheme="majorBidi"/>
      <w:iCs/>
      <w:color w:val="FFAE00" w:themeColor="accent3"/>
      <w:sz w:val="28"/>
    </w:rPr>
  </w:style>
  <w:style w:type="paragraph" w:customStyle="1" w:styleId="Boxheading-large">
    <w:name w:val="Box heading - large"/>
    <w:basedOn w:val="Normal"/>
    <w:qFormat/>
    <w:rsid w:val="0062519F"/>
    <w:pPr>
      <w:jc w:val="center"/>
    </w:pPr>
    <w:rPr>
      <w:rFonts w:asciiTheme="majorHAnsi" w:eastAsiaTheme="majorEastAsia" w:hAnsiTheme="majorHAnsi" w:cs="Cooper Black"/>
      <w:color w:val="FFFFFF" w:themeColor="background1"/>
      <w:sz w:val="60"/>
    </w:rPr>
  </w:style>
  <w:style w:type="paragraph" w:customStyle="1" w:styleId="Boxtext-large">
    <w:name w:val="Box text - large"/>
    <w:basedOn w:val="Normal"/>
    <w:qFormat/>
    <w:rsid w:val="0062519F"/>
    <w:pPr>
      <w:jc w:val="center"/>
    </w:pPr>
    <w:rPr>
      <w:color w:val="FFFFFF" w:themeColor="background1"/>
    </w:rPr>
  </w:style>
  <w:style w:type="paragraph" w:styleId="Title">
    <w:name w:val="Title"/>
    <w:basedOn w:val="Normal"/>
    <w:link w:val="TitleChar"/>
    <w:rsid w:val="0062519F"/>
    <w:pPr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rsid w:val="0062519F"/>
    <w:rPr>
      <w:rFonts w:asciiTheme="majorHAnsi" w:eastAsiaTheme="majorEastAsia" w:hAnsiTheme="majorHAnsi" w:cstheme="majorBidi"/>
      <w:color w:val="FFFFFF" w:themeColor="background1"/>
      <w:kern w:val="28"/>
      <w:sz w:val="96"/>
      <w:szCs w:val="52"/>
    </w:rPr>
  </w:style>
  <w:style w:type="paragraph" w:customStyle="1" w:styleId="LeadLine">
    <w:name w:val="Lead Line"/>
    <w:basedOn w:val="Normal"/>
    <w:qFormat/>
    <w:rsid w:val="00D25667"/>
    <w:pPr>
      <w:jc w:val="center"/>
    </w:pPr>
    <w:rPr>
      <w:color w:val="FFFFFF" w:themeColor="background1"/>
      <w:sz w:val="18"/>
    </w:rPr>
  </w:style>
  <w:style w:type="character" w:customStyle="1" w:styleId="Heading3Char">
    <w:name w:val="Heading 3 Char"/>
    <w:basedOn w:val="DefaultParagraphFont"/>
    <w:link w:val="Heading3"/>
    <w:rsid w:val="002D780D"/>
    <w:rPr>
      <w:rFonts w:asciiTheme="majorHAnsi" w:eastAsiaTheme="majorEastAsia" w:hAnsiTheme="majorHAnsi" w:cstheme="majorBidi"/>
      <w:bCs/>
      <w:color w:val="5870BB" w:themeColor="accent2"/>
      <w:sz w:val="40"/>
    </w:rPr>
  </w:style>
  <w:style w:type="paragraph" w:customStyle="1" w:styleId="Boxheading-small">
    <w:name w:val="Box heading - small"/>
    <w:basedOn w:val="Boxheading-large"/>
    <w:qFormat/>
    <w:rsid w:val="00CB746F"/>
    <w:rPr>
      <w:sz w:val="26"/>
    </w:rPr>
  </w:style>
  <w:style w:type="paragraph" w:customStyle="1" w:styleId="Boxtext-medium">
    <w:name w:val="Box text - medium"/>
    <w:basedOn w:val="Boxtext-large"/>
    <w:qFormat/>
    <w:rsid w:val="00CB746F"/>
    <w:rPr>
      <w:sz w:val="22"/>
    </w:rPr>
  </w:style>
  <w:style w:type="paragraph" w:customStyle="1" w:styleId="Boxheading-medium">
    <w:name w:val="Box heading - medium"/>
    <w:basedOn w:val="Boxheading-large"/>
    <w:qFormat/>
    <w:rsid w:val="007E4D85"/>
    <w:pPr>
      <w:jc w:val="left"/>
    </w:pPr>
    <w:rPr>
      <w:sz w:val="44"/>
    </w:rPr>
  </w:style>
  <w:style w:type="paragraph" w:customStyle="1" w:styleId="BodyTextSingle">
    <w:name w:val="Body Text Single"/>
    <w:basedOn w:val="BodyText"/>
    <w:qFormat/>
    <w:rsid w:val="007E4D85"/>
    <w:pPr>
      <w:spacing w:line="240" w:lineRule="auto"/>
    </w:pPr>
  </w:style>
  <w:style w:type="character" w:customStyle="1" w:styleId="Heading4Char">
    <w:name w:val="Heading 4 Char"/>
    <w:basedOn w:val="DefaultParagraphFont"/>
    <w:link w:val="Heading4"/>
    <w:rsid w:val="005F0FF2"/>
    <w:rPr>
      <w:rFonts w:asciiTheme="majorHAnsi" w:eastAsiaTheme="majorEastAsia" w:hAnsiTheme="majorHAnsi" w:cstheme="majorBidi"/>
      <w:bCs/>
      <w:iCs/>
      <w:color w:val="5870BB" w:themeColor="accent2"/>
      <w:sz w:val="28"/>
    </w:rPr>
  </w:style>
  <w:style w:type="paragraph" w:customStyle="1" w:styleId="BoxText-Left">
    <w:name w:val="Box Text - Left"/>
    <w:basedOn w:val="BodyText"/>
    <w:qFormat/>
    <w:rsid w:val="005F0FF2"/>
    <w:rPr>
      <w:color w:val="FFFFFF" w:themeColor="background1"/>
      <w:sz w:val="20"/>
    </w:rPr>
  </w:style>
  <w:style w:type="paragraph" w:customStyle="1" w:styleId="Page">
    <w:name w:val="Page"/>
    <w:basedOn w:val="Normal"/>
    <w:qFormat/>
    <w:rsid w:val="00175E58"/>
    <w:pPr>
      <w:jc w:val="center"/>
    </w:pPr>
    <w:rPr>
      <w:color w:val="18348A" w:themeColor="accent1"/>
      <w:sz w:val="20"/>
    </w:rPr>
  </w:style>
  <w:style w:type="paragraph" w:styleId="ListParagraph">
    <w:name w:val="List Paragraph"/>
    <w:basedOn w:val="Normal"/>
    <w:rsid w:val="002D2639"/>
    <w:pPr>
      <w:ind w:left="720"/>
      <w:contextualSpacing/>
    </w:pPr>
  </w:style>
  <w:style w:type="character" w:styleId="Hyperlink">
    <w:name w:val="Hyperlink"/>
    <w:basedOn w:val="DefaultParagraphFont"/>
    <w:rsid w:val="00765661"/>
    <w:rPr>
      <w:color w:val="3563F5" w:themeColor="hyperlink"/>
      <w:u w:val="single"/>
    </w:rPr>
  </w:style>
  <w:style w:type="character" w:styleId="FollowedHyperlink">
    <w:name w:val="FollowedHyperlink"/>
    <w:basedOn w:val="DefaultParagraphFont"/>
    <w:rsid w:val="00B65A10"/>
    <w:rPr>
      <w:color w:val="839CEA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2.xml"/><Relationship Id="rId20" Type="http://schemas.openxmlformats.org/officeDocument/2006/relationships/hyperlink" Target="mailto:acc@highlandvillagemadison.com" TargetMode="External"/><Relationship Id="rId21" Type="http://schemas.openxmlformats.org/officeDocument/2006/relationships/hyperlink" Target="mailto:acc@highlandvillagemadison.com" TargetMode="External"/><Relationship Id="rId22" Type="http://schemas.openxmlformats.org/officeDocument/2006/relationships/image" Target="media/image5.jpeg"/><Relationship Id="rId23" Type="http://schemas.openxmlformats.org/officeDocument/2006/relationships/image" Target="media/image6.wmf"/><Relationship Id="rId24" Type="http://schemas.openxmlformats.org/officeDocument/2006/relationships/image" Target="media/image7.jpeg"/><Relationship Id="rId25" Type="http://schemas.openxmlformats.org/officeDocument/2006/relationships/hyperlink" Target="https://highlandvillagewi.nextdoor.com" TargetMode="External"/><Relationship Id="rId26" Type="http://schemas.openxmlformats.org/officeDocument/2006/relationships/hyperlink" Target="http://www.highlandvillagemadison.com" TargetMode="External"/><Relationship Id="rId27" Type="http://schemas.openxmlformats.org/officeDocument/2006/relationships/hyperlink" Target="https://highlandvillagewi.nextdoor.com" TargetMode="External"/><Relationship Id="rId28" Type="http://schemas.openxmlformats.org/officeDocument/2006/relationships/hyperlink" Target="http://www.highlandvillagemadison.com" TargetMode="External"/><Relationship Id="rId29" Type="http://schemas.openxmlformats.org/officeDocument/2006/relationships/header" Target="header4.xml"/><Relationship Id="rId30" Type="http://schemas.openxmlformats.org/officeDocument/2006/relationships/footer" Target="footer4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hyperlink" Target="http://www.highlandvillagemadison.com" TargetMode="External"/><Relationship Id="rId15" Type="http://schemas.openxmlformats.org/officeDocument/2006/relationships/hyperlink" Target="http://www.highlandvillagemadison.com" TargetMode="External"/><Relationship Id="rId16" Type="http://schemas.openxmlformats.org/officeDocument/2006/relationships/image" Target="media/image1.wmf"/><Relationship Id="rId17" Type="http://schemas.openxmlformats.org/officeDocument/2006/relationships/image" Target="media/image2.png"/><Relationship Id="rId18" Type="http://schemas.openxmlformats.org/officeDocument/2006/relationships/image" Target="media/image3.jpeg"/><Relationship Id="rId19" Type="http://schemas.openxmlformats.org/officeDocument/2006/relationships/image" Target="media/image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Newsletters:Team%20Newsletter.dotx" TargetMode="External"/></Relationships>
</file>

<file path=word/theme/theme1.xml><?xml version="1.0" encoding="utf-8"?>
<a:theme xmlns:a="http://schemas.openxmlformats.org/drawingml/2006/main" name="Office Theme">
  <a:themeElements>
    <a:clrScheme name="Team Newsletter">
      <a:dk1>
        <a:sysClr val="windowText" lastClr="000000"/>
      </a:dk1>
      <a:lt1>
        <a:sysClr val="window" lastClr="FFFFFF"/>
      </a:lt1>
      <a:dk2>
        <a:srgbClr val="4A4A4A"/>
      </a:dk2>
      <a:lt2>
        <a:srgbClr val="CCCCCC"/>
      </a:lt2>
      <a:accent1>
        <a:srgbClr val="18348A"/>
      </a:accent1>
      <a:accent2>
        <a:srgbClr val="5870BB"/>
      </a:accent2>
      <a:accent3>
        <a:srgbClr val="FFAE00"/>
      </a:accent3>
      <a:accent4>
        <a:srgbClr val="EB3700"/>
      </a:accent4>
      <a:accent5>
        <a:srgbClr val="7400EB"/>
      </a:accent5>
      <a:accent6>
        <a:srgbClr val="92BC00"/>
      </a:accent6>
      <a:hlink>
        <a:srgbClr val="3563F5"/>
      </a:hlink>
      <a:folHlink>
        <a:srgbClr val="839CEA"/>
      </a:folHlink>
    </a:clrScheme>
    <a:fontScheme name="Team Newsletter">
      <a:majorFont>
        <a:latin typeface="Cooper Black"/>
        <a:ea typeface=""/>
        <a:cs typeface=""/>
        <a:font script="Jpan" typeface="ヒラギノ丸ゴ Pro W4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Team Newsletter.dotx</Template>
  <TotalTime>127</TotalTime>
  <Pages>4</Pages>
  <Words>7</Words>
  <Characters>46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Seth Bayens</dc:creator>
  <cp:keywords/>
  <dc:description/>
  <cp:lastModifiedBy>Seth Bayens</cp:lastModifiedBy>
  <cp:revision>36</cp:revision>
  <cp:lastPrinted>2014-05-18T01:23:00Z</cp:lastPrinted>
  <dcterms:created xsi:type="dcterms:W3CDTF">2014-05-18T00:26:00Z</dcterms:created>
  <dcterms:modified xsi:type="dcterms:W3CDTF">2014-05-18T16:53:00Z</dcterms:modified>
  <cp:category/>
</cp:coreProperties>
</file>